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Pr="0036668A" w:rsidR="0036668A" w:rsidTr="5331F6C1" w14:paraId="086B13A2" w14:textId="77777777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6668A" w:rsidR="0036668A" w:rsidP="00E71C26" w:rsidRDefault="0036668A" w14:paraId="5C6ACDEE" w14:textId="1D44A304">
            <w:pPr>
              <w:pStyle w:val="NKBVKop1"/>
              <w:framePr w:hSpace="0" w:wrap="auto" w:hAnchor="text" w:vAnchor="margin" w:yAlign="inline"/>
            </w:pPr>
            <w:r>
              <w:t>Voorblad PVB</w:t>
            </w:r>
            <w:r w:rsidR="00F41BCD">
              <w:t xml:space="preserve"> </w:t>
            </w:r>
            <w:r w:rsidR="004416E2">
              <w:t xml:space="preserve">Sportkliminstructeur 3 </w:t>
            </w:r>
            <w:r w:rsidR="007C19E3">
              <w:t>out</w:t>
            </w:r>
            <w:r w:rsidR="004416E2">
              <w:t xml:space="preserve">door </w:t>
            </w:r>
            <w:r w:rsidR="00C00F1E">
              <w:t>voorklimmen</w:t>
            </w:r>
            <w:r w:rsidR="00A833E8">
              <w:t xml:space="preserve"> </w:t>
            </w:r>
            <w:r w:rsidR="0055427F">
              <w:t>trad</w:t>
            </w:r>
          </w:p>
        </w:tc>
      </w:tr>
      <w:tr w:rsidRPr="0036668A" w:rsidR="0036668A" w:rsidTr="5331F6C1" w14:paraId="6AA102CE" w14:textId="77777777">
        <w:tc>
          <w:tcPr>
            <w:tcW w:w="2094" w:type="pct"/>
            <w:tcBorders>
              <w:top w:val="single" w:color="auto" w:sz="4" w:space="0"/>
            </w:tcBorders>
            <w:shd w:val="clear" w:color="auto" w:fill="E7E6E6" w:themeFill="background2"/>
          </w:tcPr>
          <w:p w:rsidRPr="004416E2" w:rsidR="0036668A" w:rsidP="00E71C26" w:rsidRDefault="0036668A" w14:paraId="0EDCDE1C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Datum:</w:t>
            </w:r>
          </w:p>
          <w:p w:rsidRPr="004416E2" w:rsidR="0036668A" w:rsidP="00E71C26" w:rsidRDefault="0036668A" w14:paraId="4A418AC0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Naam beoordelaar:</w:t>
            </w:r>
          </w:p>
          <w:p w:rsidRPr="004416E2" w:rsidR="0036668A" w:rsidP="00E71C26" w:rsidRDefault="0036668A" w14:paraId="4F74B287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color="auto" w:sz="4" w:space="0"/>
            </w:tcBorders>
            <w:shd w:val="clear" w:color="auto" w:fill="E7E6E6" w:themeFill="background2"/>
          </w:tcPr>
          <w:p w:rsidRPr="004416E2" w:rsidR="0036668A" w:rsidP="00E71C26" w:rsidRDefault="0036668A" w14:paraId="4AF1C985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Naam kandidaat:</w:t>
            </w:r>
          </w:p>
          <w:p w:rsidRPr="004416E2" w:rsidR="0036668A" w:rsidP="00E71C26" w:rsidRDefault="0036668A" w14:paraId="38CCE369" w14:textId="77777777">
            <w:pPr>
              <w:rPr>
                <w:b/>
                <w:bCs/>
                <w:sz w:val="16"/>
                <w:szCs w:val="16"/>
              </w:rPr>
            </w:pPr>
          </w:p>
          <w:p w:rsidRPr="004416E2" w:rsidR="0036668A" w:rsidP="00E71C26" w:rsidRDefault="0036668A" w14:paraId="273D02CC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Lidnummer kandidaat:</w:t>
            </w:r>
          </w:p>
        </w:tc>
      </w:tr>
      <w:tr w:rsidRPr="0036668A" w:rsidR="00CC3E62" w:rsidTr="5331F6C1" w14:paraId="7172E23F" w14:textId="77777777">
        <w:tc>
          <w:tcPr>
            <w:tcW w:w="4538" w:type="pct"/>
            <w:gridSpan w:val="2"/>
          </w:tcPr>
          <w:p w:rsidRPr="004416E2" w:rsidR="00CC3E62" w:rsidP="00E71C26" w:rsidRDefault="00CC3E62" w14:paraId="3DF5899A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Afnamecondities</w:t>
            </w:r>
          </w:p>
        </w:tc>
        <w:tc>
          <w:tcPr>
            <w:tcW w:w="462" w:type="pct"/>
            <w:vAlign w:val="center"/>
          </w:tcPr>
          <w:p w:rsidRPr="00013CB4" w:rsidR="00CC3E62" w:rsidP="00E71C26" w:rsidRDefault="00CC3E62" w14:paraId="0FACC0F3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895E10" w:rsidTr="5331F6C1" w14:paraId="11334E30" w14:textId="77777777">
        <w:tc>
          <w:tcPr>
            <w:tcW w:w="4538" w:type="pct"/>
            <w:gridSpan w:val="2"/>
          </w:tcPr>
          <w:p w:rsidR="003D09D9" w:rsidP="3EE13E5D" w:rsidRDefault="003D09D9" w14:paraId="37285C62" w14:textId="51ABD770">
            <w:pPr>
              <w:rPr>
                <w:sz w:val="16"/>
                <w:szCs w:val="16"/>
              </w:rPr>
            </w:pPr>
            <w:r w:rsidRPr="3EE13E5D">
              <w:rPr>
                <w:sz w:val="16"/>
                <w:szCs w:val="16"/>
              </w:rPr>
              <w:t>Het portfolio is compleet</w:t>
            </w:r>
          </w:p>
        </w:tc>
        <w:sdt>
          <w:sdtPr>
            <w:rPr>
              <w:sz w:val="18"/>
              <w:szCs w:val="18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895E10" w:rsidP="00E71C26" w:rsidRDefault="00A1437D" w14:paraId="62A5E446" w14:textId="77777777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5331F6C1" w14:paraId="79D99AE1" w14:textId="77777777">
        <w:tc>
          <w:tcPr>
            <w:tcW w:w="2094" w:type="pct"/>
          </w:tcPr>
          <w:p w:rsidRPr="004416E2" w:rsidR="0036668A" w:rsidP="00E71C26" w:rsidRDefault="0036668A" w14:paraId="03D6C40D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</w:tcPr>
          <w:p w:rsidRPr="004416E2" w:rsidR="0036668A" w:rsidP="00E71C26" w:rsidRDefault="0036668A" w14:paraId="612BD40D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Werkproces</w:t>
            </w:r>
            <w:r w:rsidRPr="004416E2" w:rsidR="00090D5C">
              <w:rPr>
                <w:b/>
                <w:bCs/>
                <w:sz w:val="16"/>
                <w:szCs w:val="16"/>
              </w:rPr>
              <w:t>sen</w:t>
            </w:r>
          </w:p>
        </w:tc>
        <w:tc>
          <w:tcPr>
            <w:tcW w:w="462" w:type="pct"/>
            <w:vAlign w:val="center"/>
          </w:tcPr>
          <w:p w:rsidRPr="00013CB4" w:rsidR="0036668A" w:rsidP="00E71C26" w:rsidRDefault="002F64DC" w14:paraId="6972F2CD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942335" w:rsidTr="5331F6C1" w14:paraId="3ACB0E58" w14:textId="77777777">
        <w:tc>
          <w:tcPr>
            <w:tcW w:w="2094" w:type="pct"/>
            <w:vMerge w:val="restart"/>
          </w:tcPr>
          <w:p w:rsidRPr="004416E2" w:rsidR="00942335" w:rsidP="00E71C26" w:rsidRDefault="00942335" w14:paraId="2C17A5F9" w14:textId="77777777">
            <w:pPr>
              <w:rPr>
                <w:sz w:val="16"/>
                <w:szCs w:val="16"/>
              </w:rPr>
            </w:pPr>
            <w:r w:rsidRPr="004416E2">
              <w:rPr>
                <w:sz w:val="16"/>
                <w:szCs w:val="16"/>
              </w:rPr>
              <w:t>3.1 Geven van lessen</w:t>
            </w:r>
          </w:p>
        </w:tc>
        <w:tc>
          <w:tcPr>
            <w:tcW w:w="2444" w:type="pct"/>
            <w:vAlign w:val="bottom"/>
          </w:tcPr>
          <w:p w:rsidRPr="004416E2" w:rsidR="00942335" w:rsidP="00E71C26" w:rsidRDefault="00942335" w14:paraId="2246FB3B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3.1.1 Begeleidt en informeert klimmers en andere betrokkenen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942335" w:rsidP="00E71C26" w:rsidRDefault="00942335" w14:paraId="1820BBA3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942335" w:rsidTr="5331F6C1" w14:paraId="42BD308F" w14:textId="77777777">
        <w:tc>
          <w:tcPr>
            <w:tcW w:w="2094" w:type="pct"/>
            <w:vMerge/>
          </w:tcPr>
          <w:p w:rsidRPr="004416E2" w:rsidR="00942335" w:rsidP="00E71C26" w:rsidRDefault="00942335" w14:paraId="1AF20D4E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bottom"/>
          </w:tcPr>
          <w:p w:rsidRPr="004416E2" w:rsidR="00942335" w:rsidP="00E71C26" w:rsidRDefault="00942335" w14:paraId="52F519D0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3.1.2 Bereidt lessen voor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942335" w:rsidP="00E71C26" w:rsidRDefault="00942335" w14:paraId="1FEC2E69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942335" w:rsidTr="5331F6C1" w14:paraId="6A00B253" w14:textId="77777777">
        <w:tc>
          <w:tcPr>
            <w:tcW w:w="2094" w:type="pct"/>
            <w:vMerge/>
          </w:tcPr>
          <w:p w:rsidRPr="004416E2" w:rsidR="00942335" w:rsidP="00E71C26" w:rsidRDefault="00942335" w14:paraId="6EFCC38D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bottom"/>
          </w:tcPr>
          <w:p w:rsidRPr="004416E2" w:rsidR="00942335" w:rsidP="00E71C26" w:rsidRDefault="00942335" w14:paraId="71E6DDBF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3.1.3 Voert lessen uit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942335" w:rsidP="00E71C26" w:rsidRDefault="00942335" w14:paraId="40D5ED62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942335" w:rsidTr="5331F6C1" w14:paraId="0806BE2F" w14:textId="77777777">
        <w:tc>
          <w:tcPr>
            <w:tcW w:w="2094" w:type="pct"/>
            <w:vMerge/>
          </w:tcPr>
          <w:p w:rsidRPr="004416E2" w:rsidR="00942335" w:rsidP="00E71C26" w:rsidRDefault="00942335" w14:paraId="37C5FF4E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bottom"/>
          </w:tcPr>
          <w:p w:rsidRPr="004416E2" w:rsidR="00942335" w:rsidP="00E71C26" w:rsidRDefault="00942335" w14:paraId="41E0356B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3.1.4 Evalueert lessen en reflecteert op eigen handelen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16334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Pr="00013CB4" w:rsidR="00942335" w:rsidP="00E71C26" w:rsidRDefault="00942335" w14:paraId="516E1ACB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942335" w:rsidTr="5331F6C1" w14:paraId="532BC2B0" w14:textId="77777777">
        <w:tc>
          <w:tcPr>
            <w:tcW w:w="2094" w:type="pct"/>
            <w:vMerge/>
          </w:tcPr>
          <w:p w:rsidRPr="004416E2" w:rsidR="00942335" w:rsidP="00E71C26" w:rsidRDefault="00942335" w14:paraId="67A6208E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bottom"/>
          </w:tcPr>
          <w:p w:rsidRPr="004416E2" w:rsidR="00942335" w:rsidP="00E71C26" w:rsidRDefault="00942335" w14:paraId="6B3BDF78" w14:textId="3051C816">
            <w:pPr>
              <w:rPr>
                <w:rStyle w:val="normaltextrun"/>
                <w:rFonts w:cs="Segoe UI"/>
                <w:sz w:val="16"/>
                <w:szCs w:val="16"/>
              </w:rPr>
            </w:pPr>
            <w:r w:rsidRPr="5331F6C1">
              <w:rPr>
                <w:rStyle w:val="normaltextrun"/>
                <w:rFonts w:cs="Segoe UI"/>
                <w:sz w:val="16"/>
                <w:szCs w:val="16"/>
              </w:rPr>
              <w:t xml:space="preserve">3.1.EV </w:t>
            </w:r>
            <w:r w:rsidR="0055427F">
              <w:rPr>
                <w:rStyle w:val="normaltextrun"/>
                <w:rFonts w:cs="Segoe UI"/>
                <w:sz w:val="16"/>
                <w:szCs w:val="16"/>
              </w:rPr>
              <w:t>Klimt op eigen protectie</w:t>
            </w:r>
          </w:p>
        </w:tc>
        <w:sdt>
          <w:sdtPr>
            <w:rPr>
              <w:sz w:val="18"/>
              <w:szCs w:val="18"/>
            </w:rPr>
            <w:id w:val="129131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:rsidR="00942335" w:rsidP="00E71C26" w:rsidRDefault="00942335" w14:paraId="72F8F068" w14:textId="5EA4A5DB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036B0B" w:rsidTr="5331F6C1" w14:paraId="2B65361F" w14:textId="77777777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</w:tcPr>
          <w:p w:rsidR="004416E2" w:rsidP="00E71C26" w:rsidRDefault="004416E2" w14:paraId="1BE41214" w14:textId="77777777">
            <w:pPr>
              <w:rPr>
                <w:b/>
                <w:bCs/>
                <w:sz w:val="16"/>
                <w:szCs w:val="16"/>
              </w:rPr>
            </w:pPr>
          </w:p>
          <w:p w:rsidRPr="004416E2" w:rsidR="00036B0B" w:rsidP="00E71C26" w:rsidRDefault="00F927F1" w14:paraId="60487EA7" w14:textId="2DDD3FC4">
            <w:pPr>
              <w:rPr>
                <w:rStyle w:val="normaltextrun"/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vAlign w:val="center"/>
          </w:tcPr>
          <w:p w:rsidR="00036B0B" w:rsidP="00E71C26" w:rsidRDefault="00036B0B" w14:paraId="582FADE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013CB4" w:rsidR="00D12327" w:rsidP="00E71C26" w:rsidRDefault="00D12327" w14:paraId="38302E19" w14:textId="77777777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Pr="0036668A" w:rsidR="00036B0B" w:rsidTr="5331F6C1" w14:paraId="32543A3C" w14:textId="77777777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vAlign w:val="bottom"/>
          </w:tcPr>
          <w:p w:rsidRPr="004416E2" w:rsidR="00036B0B" w:rsidP="00E71C26" w:rsidRDefault="00036B0B" w14:paraId="64DA1036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Handtekening beoordelaar</w:t>
            </w:r>
          </w:p>
          <w:p w:rsidRPr="004416E2" w:rsidR="0000222A" w:rsidP="00E71C26" w:rsidRDefault="0000222A" w14:paraId="1CACD65D" w14:textId="7777777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vAlign w:val="center"/>
          </w:tcPr>
          <w:p w:rsidRPr="00013CB4" w:rsidR="00036B0B" w:rsidP="00E71C26" w:rsidRDefault="00036B0B" w14:paraId="2DA87318" w14:textId="77777777">
            <w:pPr>
              <w:jc w:val="center"/>
              <w:rPr>
                <w:sz w:val="18"/>
                <w:szCs w:val="18"/>
              </w:rPr>
            </w:pPr>
          </w:p>
        </w:tc>
      </w:tr>
    </w:tbl>
    <w:p w:rsidR="00DA2555" w:rsidRDefault="00DA2555" w14:paraId="644AD375" w14:textId="77777777">
      <w:pPr>
        <w:rPr>
          <w:sz w:val="20"/>
          <w:szCs w:val="20"/>
        </w:rPr>
      </w:pPr>
    </w:p>
    <w:p w:rsidR="00DA2555" w:rsidP="00DA2555" w:rsidRDefault="00DA2555" w14:paraId="6155E537" w14:textId="77777777">
      <w:pPr>
        <w:spacing w:after="160" w:line="259" w:lineRule="auto"/>
        <w:rPr>
          <w:sz w:val="20"/>
          <w:szCs w:val="20"/>
        </w:rPr>
      </w:pPr>
    </w:p>
    <w:p w:rsidR="00DA2555" w:rsidP="00DA2555" w:rsidRDefault="00DA2555" w14:paraId="374767C4" w14:textId="77777777">
      <w:pPr>
        <w:spacing w:after="160" w:line="259" w:lineRule="auto"/>
        <w:rPr>
          <w:sz w:val="20"/>
          <w:szCs w:val="20"/>
        </w:rPr>
      </w:pPr>
    </w:p>
    <w:p w:rsidR="00E93CE4" w:rsidRDefault="00E93CE4" w14:paraId="49649C8D" w14:textId="77777777"/>
    <w:p w:rsidR="004416E2" w:rsidRDefault="004416E2" w14:paraId="21CB2009" w14:textId="77777777"/>
    <w:p w:rsidR="00942335" w:rsidRDefault="00942335" w14:paraId="3F1C8DD3" w14:textId="77777777"/>
    <w:p w:rsidR="00942335" w:rsidRDefault="00942335" w14:paraId="6708928D" w14:textId="77777777"/>
    <w:p w:rsidR="00942335" w:rsidRDefault="00942335" w14:paraId="295646AD" w14:textId="77777777"/>
    <w:p w:rsidR="00942335" w:rsidP="00942335" w:rsidRDefault="00942335" w14:paraId="4AA96BD9" w14:textId="77777777">
      <w:pPr>
        <w:pStyle w:val="NKBVKop1"/>
        <w:framePr w:wrap="around" w:hAnchor="page" w:x="1708" w:y="1885"/>
      </w:pPr>
      <w:r>
        <w:t>Instructie invullen beoordelingsformulier</w:t>
      </w:r>
    </w:p>
    <w:p w:rsidR="00942335" w:rsidRDefault="00942335" w14:paraId="171537C1" w14:textId="77777777"/>
    <w:p w:rsidR="00942335" w:rsidRDefault="00942335" w14:paraId="7B24CD3F" w14:textId="77777777"/>
    <w:p w:rsidRPr="00804079" w:rsidR="00E744EC" w:rsidP="00E744EC" w:rsidRDefault="00E744EC" w14:paraId="33D6989A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Ga uit van het niveau van een beginnend, maar competent beroepsbeoefenaar. </w:t>
      </w:r>
    </w:p>
    <w:p w:rsidRPr="00804079" w:rsidR="00E744EC" w:rsidP="00E744EC" w:rsidRDefault="00E744EC" w14:paraId="4AA91B72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:rsidRPr="00804079" w:rsidR="00E744EC" w:rsidP="00E744EC" w:rsidRDefault="00E744EC" w14:paraId="548EB38A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Gebruik hierbij de resultaatcriteria als uitgangspunt. </w:t>
      </w:r>
    </w:p>
    <w:p w:rsidRPr="00804079" w:rsidR="00E744EC" w:rsidP="00E744EC" w:rsidRDefault="00E744EC" w14:paraId="018A87C8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:rsidRPr="00804079" w:rsidR="00E744EC" w:rsidP="00E744EC" w:rsidRDefault="00E744EC" w14:paraId="3A87C48B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:rsidRPr="00804079" w:rsidR="00E744EC" w:rsidP="00E744EC" w:rsidRDefault="00E744EC" w14:paraId="058BEDE1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:rsidRPr="00804079" w:rsidR="00E744EC" w:rsidP="00E744EC" w:rsidRDefault="00E744EC" w14:paraId="64318676" w14:textId="7777777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:rsidRPr="00804079" w:rsidR="00E744EC" w:rsidP="00E744EC" w:rsidRDefault="00E744EC" w14:paraId="5B003FC5" w14:textId="7777777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:rsidR="00E744EC" w:rsidP="00E744EC" w:rsidRDefault="00E744EC" w14:paraId="339B5FC7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:rsidRPr="00804079" w:rsidR="00877670" w:rsidP="00E744EC" w:rsidRDefault="00877670" w14:paraId="6AB62EC1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:rsidR="00804079" w:rsidP="00804079" w:rsidRDefault="00804079" w14:paraId="6A2C9DAB" w14:textId="77777777">
      <w:pPr>
        <w:pStyle w:val="Lijstalinea"/>
        <w:spacing w:after="160" w:line="259" w:lineRule="auto"/>
      </w:pPr>
    </w:p>
    <w:p w:rsidR="002D2341" w:rsidP="00804079" w:rsidRDefault="00DA2555" w14:paraId="4CA9971E" w14:textId="77777777">
      <w:pPr>
        <w:pStyle w:val="Lijstalinea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:rsidR="007610A2" w:rsidRDefault="007610A2" w14:paraId="21172641" w14:textId="77777777">
      <w:pPr>
        <w:rPr>
          <w:sz w:val="20"/>
          <w:szCs w:val="20"/>
        </w:rPr>
      </w:pPr>
    </w:p>
    <w:p w:rsidR="007610A2" w:rsidP="007610A2" w:rsidRDefault="007610A2" w14:paraId="1023429D" w14:textId="77777777">
      <w:pPr>
        <w:spacing w:after="160" w:line="259" w:lineRule="auto"/>
        <w:rPr>
          <w:sz w:val="20"/>
          <w:szCs w:val="20"/>
        </w:rPr>
      </w:pPr>
    </w:p>
    <w:p w:rsidRPr="0036668A" w:rsidR="007610A2" w:rsidP="007610A2" w:rsidRDefault="007610A2" w14:paraId="33BF40F3" w14:textId="77777777">
      <w:pPr>
        <w:pStyle w:val="NKBVKop1"/>
        <w:framePr w:wrap="around"/>
      </w:pPr>
      <w:r w:rsidRPr="004416E2">
        <w:t>3.1 Geven van lessen</w:t>
      </w:r>
    </w:p>
    <w:p w:rsidR="0038490F" w:rsidRDefault="0038490F" w14:paraId="08F4D16D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4416E2" w:rsidTr="009E063C" w14:paraId="010392AE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4416E2" w:rsidP="009E063C" w:rsidRDefault="004416E2" w14:paraId="0EBCEE03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3.1.1 Begeleidt en informeert klimmers en andere</w:t>
            </w:r>
            <w:r w:rsidRPr="0036668A">
              <w:rPr>
                <w:b/>
                <w:bCs/>
                <w:sz w:val="20"/>
                <w:szCs w:val="20"/>
              </w:rPr>
              <w:t xml:space="preserve"> </w:t>
            </w:r>
            <w:r w:rsidRPr="00BB551A">
              <w:rPr>
                <w:b/>
                <w:bCs/>
                <w:sz w:val="20"/>
                <w:szCs w:val="20"/>
              </w:rPr>
              <w:t>betrokkenen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4416E2" w:rsidTr="009E063C" w14:paraId="71AF9083" w14:textId="77777777">
        <w:tc>
          <w:tcPr>
            <w:tcW w:w="2537" w:type="pct"/>
            <w:shd w:val="clear" w:color="auto" w:fill="E7E6E6" w:themeFill="background2"/>
          </w:tcPr>
          <w:p w:rsidRPr="0036668A" w:rsidR="004416E2" w:rsidP="009E063C" w:rsidRDefault="004416E2" w14:paraId="011EC96C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4416E2" w:rsidP="009E063C" w:rsidRDefault="004416E2" w14:paraId="1521EE2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4416E2" w:rsidP="009E063C" w:rsidRDefault="004416E2" w14:paraId="51BA432A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4416E2" w:rsidTr="009E063C" w14:paraId="3FB8A5EE" w14:textId="77777777">
        <w:tc>
          <w:tcPr>
            <w:tcW w:w="2537" w:type="pct"/>
          </w:tcPr>
          <w:p w:rsidRPr="0036668A" w:rsidR="004416E2" w:rsidP="009E063C" w:rsidRDefault="004416E2" w14:paraId="7747E979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afspraken met de klimmers en andere betrokkenen en komt ze na. </w:t>
            </w:r>
          </w:p>
        </w:tc>
        <w:tc>
          <w:tcPr>
            <w:tcW w:w="204" w:type="pct"/>
          </w:tcPr>
          <w:p w:rsidRPr="0036668A" w:rsidR="004416E2" w:rsidP="009E063C" w:rsidRDefault="004416E2" w14:paraId="1CD4B8C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4416E2" w:rsidP="009E063C" w:rsidRDefault="004416E2" w14:paraId="27C15A79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35AD39B0" w14:textId="77777777">
        <w:tc>
          <w:tcPr>
            <w:tcW w:w="2537" w:type="pct"/>
          </w:tcPr>
          <w:p w:rsidRPr="00BB551A" w:rsidR="004416E2" w:rsidP="009E063C" w:rsidRDefault="004416E2" w14:paraId="29C26A5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Gaat vertrouwelijk om met persoonlijke informatie conform richtlijnen</w:t>
            </w:r>
            <w:r>
              <w:rPr>
                <w:sz w:val="20"/>
                <w:szCs w:val="20"/>
              </w:rPr>
              <w:t>.</w:t>
            </w:r>
          </w:p>
          <w:p w:rsidRPr="0036668A" w:rsidR="004416E2" w:rsidP="009E063C" w:rsidRDefault="004416E2" w14:paraId="22772F87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In de opdrachten zijn geen namen genoemd of informatie gegeven die de privacy kunnen aanpassen. 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4416E2" w:rsidP="009E063C" w:rsidRDefault="004416E2" w14:paraId="51671B4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7B8EF07F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7D65C391" w14:textId="77777777">
        <w:tc>
          <w:tcPr>
            <w:tcW w:w="2537" w:type="pct"/>
            <w:shd w:val="clear" w:color="auto" w:fill="E7E6E6" w:themeFill="background2"/>
          </w:tcPr>
          <w:p w:rsidRPr="0036668A" w:rsidR="004416E2" w:rsidP="009E063C" w:rsidRDefault="004416E2" w14:paraId="518AF10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4416E2" w:rsidP="009E063C" w:rsidRDefault="004416E2" w14:paraId="5A4D5615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4416E2" w:rsidP="009E063C" w:rsidRDefault="004416E2" w14:paraId="63EC5AD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4416E2" w:rsidTr="009E063C" w14:paraId="66A1DA50" w14:textId="77777777">
        <w:tc>
          <w:tcPr>
            <w:tcW w:w="2537" w:type="pct"/>
          </w:tcPr>
          <w:p w:rsidRPr="0036668A" w:rsidR="004416E2" w:rsidP="009E063C" w:rsidRDefault="004416E2" w14:paraId="440C8D3C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afspraken met de klimmers en andere betrokkenen en komt ze na. </w:t>
            </w:r>
          </w:p>
        </w:tc>
        <w:tc>
          <w:tcPr>
            <w:tcW w:w="204" w:type="pct"/>
          </w:tcPr>
          <w:p w:rsidRPr="0036668A" w:rsidR="004416E2" w:rsidP="009E063C" w:rsidRDefault="004416E2" w14:paraId="3092FE8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4416E2" w:rsidP="009E063C" w:rsidRDefault="004416E2" w14:paraId="123A6E30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16C572CA" w14:textId="77777777">
        <w:tc>
          <w:tcPr>
            <w:tcW w:w="2537" w:type="pct"/>
          </w:tcPr>
          <w:p w:rsidRPr="0036668A" w:rsidR="004416E2" w:rsidP="009E063C" w:rsidRDefault="004416E2" w14:paraId="6A4115B6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Gaat sportief en respectvol om met alle betrokkenen. </w:t>
            </w:r>
          </w:p>
        </w:tc>
        <w:tc>
          <w:tcPr>
            <w:tcW w:w="204" w:type="pct"/>
          </w:tcPr>
          <w:p w:rsidRPr="0036668A" w:rsidR="004416E2" w:rsidP="009E063C" w:rsidRDefault="004416E2" w14:paraId="5DEAE179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16D8D08D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38FDB335" w14:textId="77777777">
        <w:tc>
          <w:tcPr>
            <w:tcW w:w="2537" w:type="pct"/>
          </w:tcPr>
          <w:p w:rsidRPr="0036668A" w:rsidR="004416E2" w:rsidP="009E063C" w:rsidRDefault="004416E2" w14:paraId="2FD16063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 omgangsvormen en taalgebruik af op de klimmers. </w:t>
            </w:r>
          </w:p>
        </w:tc>
        <w:tc>
          <w:tcPr>
            <w:tcW w:w="204" w:type="pct"/>
          </w:tcPr>
          <w:p w:rsidRPr="0036668A" w:rsidR="004416E2" w:rsidP="009E063C" w:rsidRDefault="004416E2" w14:paraId="0E6B87DD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4E47F137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609CC2DC" w14:textId="77777777">
        <w:tc>
          <w:tcPr>
            <w:tcW w:w="2537" w:type="pct"/>
          </w:tcPr>
          <w:p w:rsidRPr="0036668A" w:rsidR="004416E2" w:rsidP="009E063C" w:rsidRDefault="004416E2" w14:paraId="77D0C521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Motiveert, stimuleert en enthousiasmeert klimmers. </w:t>
            </w:r>
          </w:p>
        </w:tc>
        <w:tc>
          <w:tcPr>
            <w:tcW w:w="204" w:type="pct"/>
          </w:tcPr>
          <w:p w:rsidRPr="0036668A" w:rsidR="004416E2" w:rsidP="009E063C" w:rsidRDefault="004416E2" w14:paraId="1F276AC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4637AAB5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11BAF854" w14:textId="77777777">
        <w:tc>
          <w:tcPr>
            <w:tcW w:w="2537" w:type="pct"/>
          </w:tcPr>
          <w:p w:rsidRPr="0036668A" w:rsidR="004416E2" w:rsidP="009E063C" w:rsidRDefault="004416E2" w14:paraId="78EC5B58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Bewaakt waarden en stelt normen. </w:t>
            </w:r>
          </w:p>
        </w:tc>
        <w:tc>
          <w:tcPr>
            <w:tcW w:w="204" w:type="pct"/>
          </w:tcPr>
          <w:p w:rsidRPr="0036668A" w:rsidR="004416E2" w:rsidP="009E063C" w:rsidRDefault="004416E2" w14:paraId="1E792E9D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29FE0964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5ABC9738" w14:textId="77777777">
        <w:tc>
          <w:tcPr>
            <w:tcW w:w="2537" w:type="pct"/>
          </w:tcPr>
          <w:p w:rsidRPr="0036668A" w:rsidR="004416E2" w:rsidP="009E063C" w:rsidRDefault="004416E2" w14:paraId="4CD56E6E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Vertoont voorbeeldgedrag op en rond de </w:t>
            </w:r>
            <w:r w:rsidRPr="0036668A">
              <w:rPr>
                <w:sz w:val="20"/>
                <w:szCs w:val="20"/>
              </w:rPr>
              <w:t>klim</w:t>
            </w:r>
            <w:r w:rsidRPr="00BB551A">
              <w:rPr>
                <w:sz w:val="20"/>
                <w:szCs w:val="20"/>
              </w:rPr>
              <w:t>locatie. </w:t>
            </w:r>
          </w:p>
        </w:tc>
        <w:tc>
          <w:tcPr>
            <w:tcW w:w="204" w:type="pct"/>
          </w:tcPr>
          <w:p w:rsidRPr="0036668A" w:rsidR="004416E2" w:rsidP="009E063C" w:rsidRDefault="004416E2" w14:paraId="32FA497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46E1AD27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59D8BA7A" w14:textId="77777777">
        <w:tc>
          <w:tcPr>
            <w:tcW w:w="2537" w:type="pct"/>
          </w:tcPr>
          <w:p w:rsidRPr="0036668A" w:rsidR="004416E2" w:rsidP="009E063C" w:rsidRDefault="004416E2" w14:paraId="10022852" w14:textId="4ECEAB69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Informeert over sportrelevante zaken als sportkleding, schoeisel, materiaal en regels van de klimlocatie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4416E2" w:rsidP="009E063C" w:rsidRDefault="004416E2" w14:paraId="3DD1979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2CB293B1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66D3775A" w14:textId="77777777">
        <w:tc>
          <w:tcPr>
            <w:tcW w:w="2537" w:type="pct"/>
            <w:shd w:val="clear" w:color="auto" w:fill="E7E6E6" w:themeFill="background2"/>
          </w:tcPr>
          <w:p w:rsidRPr="0036668A" w:rsidR="004416E2" w:rsidP="009E063C" w:rsidRDefault="004416E2" w14:paraId="6A76B79B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4416E2" w:rsidP="009E063C" w:rsidRDefault="004416E2" w14:paraId="676E949E" w14:textId="7777777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begeleiding is afgestemd op de klimmers. </w:t>
            </w:r>
          </w:p>
          <w:p w:rsidRPr="00BB551A" w:rsidR="004416E2" w:rsidP="009E063C" w:rsidRDefault="004416E2" w14:paraId="18484D0A" w14:textId="7777777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omgang is sportief en respectvol. </w:t>
            </w:r>
          </w:p>
          <w:p w:rsidRPr="0036668A" w:rsidR="004416E2" w:rsidP="009E063C" w:rsidRDefault="004416E2" w14:paraId="28C031BB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sociale en fysieke veiligheid zijn gewaarborgd.</w:t>
            </w:r>
          </w:p>
          <w:p w:rsidRPr="0036668A" w:rsidR="004416E2" w:rsidP="009E063C" w:rsidRDefault="004416E2" w14:paraId="70409624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klimmers zijn geadviseerd over klimmateriaal die zij nodig hebben om zelfstandig te klimmen na de cursus.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4416E2" w:rsidP="009E063C" w:rsidRDefault="004416E2" w14:paraId="78CCE0A8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4026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09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4416E2" w:rsidRDefault="004416E2" w14:paraId="1BF3F231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793D8B28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3312F493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3.1.2 Bereidt lessen voor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38490F" w14:paraId="6CD2E85B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491082FA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197D9DFE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0322E5B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04EFCA68" w14:textId="77777777">
        <w:tc>
          <w:tcPr>
            <w:tcW w:w="2537" w:type="pct"/>
          </w:tcPr>
          <w:p w:rsidRPr="00BB551A" w:rsidR="00D40BCE" w:rsidP="0038490F" w:rsidRDefault="00D40BCE" w14:paraId="7228CD37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Stelt een </w:t>
            </w:r>
            <w:r w:rsidRPr="0036668A">
              <w:rPr>
                <w:sz w:val="20"/>
                <w:szCs w:val="20"/>
              </w:rPr>
              <w:t xml:space="preserve">globaal </w:t>
            </w:r>
            <w:r w:rsidRPr="00BB551A">
              <w:rPr>
                <w:sz w:val="20"/>
                <w:szCs w:val="20"/>
              </w:rPr>
              <w:t>(chrono)logisch cursusplan op. </w:t>
            </w:r>
          </w:p>
          <w:p w:rsidRPr="00BB551A" w:rsidR="00D40BCE" w:rsidP="0038490F" w:rsidRDefault="00D40BCE" w14:paraId="2255A5F4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Ontwikkeld een cursusplan óf </w:t>
            </w:r>
            <w:r w:rsidRPr="00BB551A">
              <w:rPr>
                <w:sz w:val="20"/>
                <w:szCs w:val="20"/>
              </w:rPr>
              <w:t> </w:t>
            </w:r>
          </w:p>
          <w:p w:rsidRPr="00BB551A" w:rsidR="00D40BCE" w:rsidP="0038490F" w:rsidRDefault="00D40BCE" w14:paraId="4ACC3591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Wanneer het opleidingscentrum al een cursusplan heeft: geeft aan waar het cursusplan van het opleidingscentrum kan verbeteren en ontwikkeld een verbetervoorstel.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D40BCE" w:rsidP="0038490F" w:rsidRDefault="00D40BCE" w14:paraId="172FD0CC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Beide opdrachten moeten passen bij de doelgroep.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D40BCE" w:rsidP="0038490F" w:rsidRDefault="00D40BCE" w14:paraId="2069E2C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192D9668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70E7BEF2" w14:textId="77777777">
        <w:tc>
          <w:tcPr>
            <w:tcW w:w="2537" w:type="pct"/>
          </w:tcPr>
          <w:p w:rsidRPr="0036668A" w:rsidR="00D40BCE" w:rsidP="0038490F" w:rsidRDefault="00D40BCE" w14:paraId="7E34BB37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Stemt de lesvoorbereiding af op het cursusplan. </w:t>
            </w:r>
          </w:p>
        </w:tc>
        <w:tc>
          <w:tcPr>
            <w:tcW w:w="204" w:type="pct"/>
          </w:tcPr>
          <w:p w:rsidRPr="0036668A" w:rsidR="00D40BCE" w:rsidP="0038490F" w:rsidRDefault="00D40BCE" w14:paraId="47FF191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2072D87C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52D3253D" w14:textId="77777777">
        <w:tc>
          <w:tcPr>
            <w:tcW w:w="2537" w:type="pct"/>
          </w:tcPr>
          <w:p w:rsidRPr="0036668A" w:rsidR="00D40BCE" w:rsidP="0038490F" w:rsidRDefault="00D40BCE" w14:paraId="05954912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Analyseert als voorbereiding op een les de beginsituatie gericht op de klimmers, de sportomgeving en de eigen kwaliteiten als instructeur. </w:t>
            </w:r>
          </w:p>
        </w:tc>
        <w:tc>
          <w:tcPr>
            <w:tcW w:w="204" w:type="pct"/>
          </w:tcPr>
          <w:p w:rsidRPr="0036668A" w:rsidR="00D40BCE" w:rsidP="0038490F" w:rsidRDefault="00D40BCE" w14:paraId="4B20F47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A4EF9D4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3E0CD1F" w14:textId="77777777">
        <w:tc>
          <w:tcPr>
            <w:tcW w:w="2537" w:type="pct"/>
          </w:tcPr>
          <w:p w:rsidRPr="00BB551A" w:rsidR="00D40BCE" w:rsidP="0038490F" w:rsidRDefault="00D40BCE" w14:paraId="09486C3B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Formuleert concrete doelstellingen</w:t>
            </w:r>
            <w:r w:rsidR="005B27B7">
              <w:rPr>
                <w:sz w:val="20"/>
                <w:szCs w:val="20"/>
              </w:rPr>
              <w:t>.</w:t>
            </w:r>
          </w:p>
          <w:p w:rsidRPr="0036668A" w:rsidR="00D40BCE" w:rsidP="0038490F" w:rsidRDefault="00D40BCE" w14:paraId="3A6CC975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Zowel het cursusplan als de lesplannen bevatten concrete doelstellingen. Let op! Doelstellingen voor een hele cursus zijn anders dan doelstellingen voor één les</w:t>
            </w:r>
          </w:p>
        </w:tc>
        <w:tc>
          <w:tcPr>
            <w:tcW w:w="204" w:type="pct"/>
          </w:tcPr>
          <w:p w:rsidRPr="0036668A" w:rsidR="00D40BCE" w:rsidP="0038490F" w:rsidRDefault="00D40BCE" w14:paraId="7A7965E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1E47CF1A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57063CFE" w14:textId="77777777">
        <w:tc>
          <w:tcPr>
            <w:tcW w:w="2537" w:type="pct"/>
          </w:tcPr>
          <w:p w:rsidRPr="00BB551A" w:rsidR="00D40BCE" w:rsidP="0038490F" w:rsidRDefault="00D40BCE" w14:paraId="2229EC57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 </w:t>
            </w:r>
            <w:r w:rsidRPr="0036668A">
              <w:rPr>
                <w:sz w:val="20"/>
                <w:szCs w:val="20"/>
              </w:rPr>
              <w:t>de lesinhoud af op de beginsituatie.</w:t>
            </w:r>
          </w:p>
          <w:p w:rsidRPr="0036668A" w:rsidR="00D40BCE" w:rsidP="0038490F" w:rsidRDefault="00D40BCE" w14:paraId="3D5C836C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 xml:space="preserve">Geeft in het cursusplan aan hoe deze is afgestemd </w:t>
            </w:r>
          </w:p>
        </w:tc>
        <w:tc>
          <w:tcPr>
            <w:tcW w:w="204" w:type="pct"/>
          </w:tcPr>
          <w:p w:rsidRPr="0036668A" w:rsidR="00D40BCE" w:rsidP="0038490F" w:rsidRDefault="00D40BCE" w14:paraId="212A9A7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7A743445" w14:textId="77777777">
            <w:pPr>
              <w:rPr>
                <w:sz w:val="20"/>
                <w:szCs w:val="20"/>
              </w:rPr>
            </w:pPr>
          </w:p>
        </w:tc>
      </w:tr>
      <w:tr w:rsidRPr="0036668A" w:rsidR="005B27B7" w:rsidTr="0038490F" w14:paraId="506F6EEC" w14:textId="77777777">
        <w:tc>
          <w:tcPr>
            <w:tcW w:w="2537" w:type="pct"/>
          </w:tcPr>
          <w:p w:rsidRPr="00BB551A" w:rsidR="005B27B7" w:rsidP="0038490F" w:rsidRDefault="005B27B7" w14:paraId="255EB4E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Kiest voor een verantwoorde opbouw van de les.</w:t>
            </w:r>
          </w:p>
        </w:tc>
        <w:tc>
          <w:tcPr>
            <w:tcW w:w="204" w:type="pct"/>
          </w:tcPr>
          <w:p w:rsidRPr="0036668A" w:rsidR="005B27B7" w:rsidP="0038490F" w:rsidRDefault="005B27B7" w14:paraId="3D4F4A4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5B27B7" w:rsidP="0038490F" w:rsidRDefault="005B27B7" w14:paraId="25E15465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76D4204" w14:textId="77777777">
        <w:tc>
          <w:tcPr>
            <w:tcW w:w="2537" w:type="pct"/>
          </w:tcPr>
          <w:p w:rsidRPr="0036668A" w:rsidR="00D40BCE" w:rsidP="0038490F" w:rsidRDefault="00D40BCE" w14:paraId="5DFF3178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Beschrijft de evaluatiemethoden en -momenten voor de les. </w:t>
            </w:r>
          </w:p>
        </w:tc>
        <w:tc>
          <w:tcPr>
            <w:tcW w:w="204" w:type="pct"/>
          </w:tcPr>
          <w:p w:rsidRPr="0036668A" w:rsidR="00D40BCE" w:rsidP="0038490F" w:rsidRDefault="00D40BCE" w14:paraId="2219AB5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DCF5E9B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71F4235C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258A67E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38490F" w:rsidP="0038490F" w:rsidRDefault="0038490F" w14:paraId="49C0B13B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lesplanning draagt bij aan het realiseren van de doelen van de cursus. </w:t>
            </w:r>
          </w:p>
          <w:p w:rsidRPr="0036668A" w:rsidR="0038490F" w:rsidP="0038490F" w:rsidRDefault="0038490F" w14:paraId="005BF3A3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lesplanning is consistent uitgewerkt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C41800" w:rsidRDefault="002C28A3" w14:paraId="629E6777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53588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4FF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35681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4FF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316EE33A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2EF53B84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061000A4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</w:t>
            </w:r>
            <w:r w:rsidRPr="0036668A">
              <w:rPr>
                <w:b/>
                <w:bCs/>
                <w:sz w:val="20"/>
                <w:szCs w:val="20"/>
              </w:rPr>
              <w:t>3 Voert lessen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38490F" w14:paraId="6228644D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10F909AD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3CF4F9B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1D1C4FA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283C075D" w14:textId="77777777">
        <w:tc>
          <w:tcPr>
            <w:tcW w:w="2537" w:type="pct"/>
          </w:tcPr>
          <w:p w:rsidRPr="0036668A" w:rsidR="00D40BCE" w:rsidP="0038490F" w:rsidRDefault="00D40BCE" w14:paraId="429CC56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zichzelf verstaanbaar. </w:t>
            </w:r>
          </w:p>
        </w:tc>
        <w:tc>
          <w:tcPr>
            <w:tcW w:w="204" w:type="pct"/>
          </w:tcPr>
          <w:p w:rsidRPr="0036668A" w:rsidR="00D40BCE" w:rsidP="0038490F" w:rsidRDefault="00D40BCE" w14:paraId="134CC0D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028E4D6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360AB0FC" w14:textId="77777777">
        <w:tc>
          <w:tcPr>
            <w:tcW w:w="2537" w:type="pct"/>
          </w:tcPr>
          <w:p w:rsidRPr="0036668A" w:rsidR="00D40BCE" w:rsidP="0038490F" w:rsidRDefault="00D40BCE" w14:paraId="21F3554E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Informeert en betrekt de klimmers bij het verloop van de les. </w:t>
            </w:r>
          </w:p>
        </w:tc>
        <w:tc>
          <w:tcPr>
            <w:tcW w:w="204" w:type="pct"/>
          </w:tcPr>
          <w:p w:rsidRPr="0036668A" w:rsidR="00D40BCE" w:rsidP="0038490F" w:rsidRDefault="00D40BCE" w14:paraId="0F1C45A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AA84FD0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7730241" w14:textId="77777777">
        <w:tc>
          <w:tcPr>
            <w:tcW w:w="2537" w:type="pct"/>
          </w:tcPr>
          <w:p w:rsidRPr="0036668A" w:rsidR="00D40BCE" w:rsidP="0038490F" w:rsidRDefault="00D40BCE" w14:paraId="533485E4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 de lesinhoud af op de omstandigheden. </w:t>
            </w:r>
          </w:p>
        </w:tc>
        <w:tc>
          <w:tcPr>
            <w:tcW w:w="204" w:type="pct"/>
          </w:tcPr>
          <w:p w:rsidRPr="0036668A" w:rsidR="00D40BCE" w:rsidP="0038490F" w:rsidRDefault="00D40BCE" w14:paraId="21016D9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ED5498A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1F41C74B" w14:textId="77777777">
        <w:tc>
          <w:tcPr>
            <w:tcW w:w="2537" w:type="pct"/>
          </w:tcPr>
          <w:p w:rsidRPr="0036668A" w:rsidR="00D40BCE" w:rsidP="0038490F" w:rsidRDefault="00D40BCE" w14:paraId="422A709F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Organiseert de uitvoering van een les efficiënt. </w:t>
            </w:r>
          </w:p>
        </w:tc>
        <w:tc>
          <w:tcPr>
            <w:tcW w:w="204" w:type="pct"/>
          </w:tcPr>
          <w:p w:rsidRPr="0036668A" w:rsidR="00D40BCE" w:rsidP="0038490F" w:rsidRDefault="00D40BCE" w14:paraId="712F6B0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3293778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4A57F4E" w14:textId="77777777">
        <w:tc>
          <w:tcPr>
            <w:tcW w:w="2537" w:type="pct"/>
          </w:tcPr>
          <w:p w:rsidRPr="0036668A" w:rsidR="00D40BCE" w:rsidP="0038490F" w:rsidRDefault="00D40BCE" w14:paraId="398753C6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Leert en verbetert de techniek van klimmers. </w:t>
            </w:r>
          </w:p>
        </w:tc>
        <w:tc>
          <w:tcPr>
            <w:tcW w:w="204" w:type="pct"/>
          </w:tcPr>
          <w:p w:rsidRPr="0036668A" w:rsidR="00D40BCE" w:rsidP="0038490F" w:rsidRDefault="00D40BCE" w14:paraId="17A5B05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A6BCD08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9A0DEC4" w14:textId="77777777">
        <w:tc>
          <w:tcPr>
            <w:tcW w:w="2537" w:type="pct"/>
          </w:tcPr>
          <w:p w:rsidRPr="0036668A" w:rsidR="00D40BCE" w:rsidP="0038490F" w:rsidRDefault="00D40BCE" w14:paraId="7C118D2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Houdt de aandacht van de klimmers vast. </w:t>
            </w:r>
          </w:p>
        </w:tc>
        <w:tc>
          <w:tcPr>
            <w:tcW w:w="204" w:type="pct"/>
          </w:tcPr>
          <w:p w:rsidRPr="0036668A" w:rsidR="00D40BCE" w:rsidP="0038490F" w:rsidRDefault="00D40BCE" w14:paraId="4862003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72B01EF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32DBA3E" w14:textId="77777777">
        <w:tc>
          <w:tcPr>
            <w:tcW w:w="2537" w:type="pct"/>
          </w:tcPr>
          <w:p w:rsidRPr="0036668A" w:rsidR="00D40BCE" w:rsidP="0038490F" w:rsidRDefault="00D40BCE" w14:paraId="5B8EFAEA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Doet oefeningen op correcte wijze voor of maakt gebruik van een goed voorbeeld. </w:t>
            </w:r>
          </w:p>
        </w:tc>
        <w:tc>
          <w:tcPr>
            <w:tcW w:w="204" w:type="pct"/>
          </w:tcPr>
          <w:p w:rsidRPr="0036668A" w:rsidR="00D40BCE" w:rsidP="0038490F" w:rsidRDefault="00D40BCE" w14:paraId="173CCA9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1233AAD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EC9E572" w14:textId="77777777">
        <w:tc>
          <w:tcPr>
            <w:tcW w:w="2537" w:type="pct"/>
          </w:tcPr>
          <w:p w:rsidRPr="0036668A" w:rsidR="00D40BCE" w:rsidP="0038490F" w:rsidRDefault="00D40BCE" w14:paraId="6C4EC8F1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Geeft feedback en aanwijzingen aan klimmers op basis van een analyse van de uitvoering. </w:t>
            </w:r>
          </w:p>
        </w:tc>
        <w:tc>
          <w:tcPr>
            <w:tcW w:w="204" w:type="pct"/>
          </w:tcPr>
          <w:p w:rsidRPr="0036668A" w:rsidR="00D40BCE" w:rsidP="0038490F" w:rsidRDefault="00D40BCE" w14:paraId="257FBF6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30DDF9EE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EE70B16" w14:textId="77777777">
        <w:tc>
          <w:tcPr>
            <w:tcW w:w="2537" w:type="pct"/>
          </w:tcPr>
          <w:p w:rsidRPr="00BB551A" w:rsidR="00D40BCE" w:rsidP="0038490F" w:rsidRDefault="00D40BCE" w14:paraId="327412EB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Besteedt aandacht aan het voorkomen van blessures bij de klimmers. </w:t>
            </w:r>
          </w:p>
          <w:p w:rsidRPr="0036668A" w:rsidR="00D40BCE" w:rsidP="0038490F" w:rsidRDefault="00D40BCE" w14:paraId="2A06864F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Bijvoorbeeld door het uitvoeren of aanraden van een opwarming</w:t>
            </w:r>
          </w:p>
        </w:tc>
        <w:tc>
          <w:tcPr>
            <w:tcW w:w="204" w:type="pct"/>
          </w:tcPr>
          <w:p w:rsidRPr="0036668A" w:rsidR="00D40BCE" w:rsidP="0038490F" w:rsidRDefault="00D40BCE" w14:paraId="575B3C5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6227E0C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FF8C98D" w14:textId="77777777">
        <w:tc>
          <w:tcPr>
            <w:tcW w:w="2537" w:type="pct"/>
          </w:tcPr>
          <w:p w:rsidRPr="00BB551A" w:rsidR="00D40BCE" w:rsidP="0038490F" w:rsidRDefault="00D40BCE" w14:paraId="70A107D5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Treedt op bij onveilige situaties. </w:t>
            </w:r>
          </w:p>
          <w:p w:rsidRPr="0036668A" w:rsidR="00D40BCE" w:rsidP="0038490F" w:rsidRDefault="00D40BCE" w14:paraId="6CB66319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Of beschrijft in gesprek hoe op te treden bij onveilige situaties.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D40BCE" w:rsidP="0038490F" w:rsidRDefault="00D40BCE" w14:paraId="2C04A58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94DFD3C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28F45C2" w14:textId="77777777">
        <w:tc>
          <w:tcPr>
            <w:tcW w:w="2537" w:type="pct"/>
          </w:tcPr>
          <w:p w:rsidRPr="0036668A" w:rsidR="00D40BCE" w:rsidP="0038490F" w:rsidRDefault="00D40BCE" w14:paraId="16590F8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Handelt in geval van een noodsituatie (ongeluk). </w:t>
            </w:r>
          </w:p>
        </w:tc>
        <w:tc>
          <w:tcPr>
            <w:tcW w:w="204" w:type="pct"/>
          </w:tcPr>
          <w:p w:rsidRPr="0036668A" w:rsidR="00D40BCE" w:rsidP="0038490F" w:rsidRDefault="00D40BCE" w14:paraId="71B45CD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2F5A9EEA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62403214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0D73F9A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38490F" w:rsidP="0038490F" w:rsidRDefault="0038490F" w14:paraId="353D0470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gedifferentieerd. Er wordt rekening gehouden met (niveau)verschillen tussen klimmers. </w:t>
            </w:r>
          </w:p>
          <w:p w:rsidRPr="00BB551A" w:rsidR="0038490F" w:rsidP="0038490F" w:rsidRDefault="0038490F" w14:paraId="00DFF9D5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 klimmers leren tijdens de les. </w:t>
            </w:r>
          </w:p>
          <w:p w:rsidRPr="0036668A" w:rsidR="0038490F" w:rsidP="0038490F" w:rsidRDefault="0038490F" w14:paraId="2B801C40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veilig.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6CC87BBF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2555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72904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53CE09D9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57C6263B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225CA8D8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3.1.4 Evalueert lessen en reflecteert op eigen handelen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38490F" w14:paraId="23C9D3C9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7B59560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3C306BF3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28AA2E95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362A7C77" w14:textId="77777777">
        <w:tc>
          <w:tcPr>
            <w:tcW w:w="2537" w:type="pct"/>
          </w:tcPr>
          <w:p w:rsidRPr="0036668A" w:rsidR="00D40BCE" w:rsidP="0038490F" w:rsidRDefault="00D40BCE" w14:paraId="10CE8EB4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Evalueert het proces en resultaat van de les. </w:t>
            </w:r>
          </w:p>
        </w:tc>
        <w:tc>
          <w:tcPr>
            <w:tcW w:w="204" w:type="pct"/>
          </w:tcPr>
          <w:p w:rsidRPr="0036668A" w:rsidR="00D40BCE" w:rsidP="0038490F" w:rsidRDefault="00D40BCE" w14:paraId="5F454A3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003CC3A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3801EA12" w14:textId="77777777">
        <w:tc>
          <w:tcPr>
            <w:tcW w:w="2537" w:type="pct"/>
          </w:tcPr>
          <w:p w:rsidRPr="0036668A" w:rsidR="00D40BCE" w:rsidP="0038490F" w:rsidRDefault="00D40BCE" w14:paraId="16F5ADD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Verwoordt eigen leerbehoeften. </w:t>
            </w:r>
          </w:p>
        </w:tc>
        <w:tc>
          <w:tcPr>
            <w:tcW w:w="204" w:type="pct"/>
          </w:tcPr>
          <w:p w:rsidRPr="0036668A" w:rsidR="00D40BCE" w:rsidP="0038490F" w:rsidRDefault="00D40BCE" w14:paraId="6A19B87C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77C7688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8D8F259" w14:textId="77777777">
        <w:tc>
          <w:tcPr>
            <w:tcW w:w="2537" w:type="pct"/>
          </w:tcPr>
          <w:p w:rsidRPr="0036668A" w:rsidR="00D40BCE" w:rsidP="0038490F" w:rsidRDefault="00D40BCE" w14:paraId="3C7D8516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Reflecteert op eigen handelen. </w:t>
            </w:r>
          </w:p>
        </w:tc>
        <w:tc>
          <w:tcPr>
            <w:tcW w:w="204" w:type="pct"/>
          </w:tcPr>
          <w:p w:rsidRPr="0036668A" w:rsidR="00D40BCE" w:rsidP="0038490F" w:rsidRDefault="00D40BCE" w14:paraId="366780F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3BCAA998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:rsidTr="0038490F" w14:paraId="6D1507E5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5D64122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678D986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3E1CAC91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0D11712C" w14:textId="77777777">
        <w:tc>
          <w:tcPr>
            <w:tcW w:w="2537" w:type="pct"/>
          </w:tcPr>
          <w:p w:rsidRPr="00BB551A" w:rsidR="00D40BCE" w:rsidP="0038490F" w:rsidRDefault="00D40BCE" w14:paraId="5ADCD87F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Registreert de ontwikkeling van de klimmers. </w:t>
            </w:r>
          </w:p>
          <w:p w:rsidRPr="0036668A" w:rsidR="00D40BCE" w:rsidP="0038490F" w:rsidRDefault="00D40BCE" w14:paraId="656A6729" w14:textId="77777777">
            <w:pPr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Pr="0036668A" w:rsidR="00D40BCE" w:rsidP="0038490F" w:rsidRDefault="00D40BCE" w14:paraId="3E0486B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4EB190EB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1F3A5720" w14:textId="77777777">
        <w:tc>
          <w:tcPr>
            <w:tcW w:w="2537" w:type="pct"/>
          </w:tcPr>
          <w:p w:rsidRPr="0036668A" w:rsidR="00D40BCE" w:rsidP="0038490F" w:rsidRDefault="00D40BCE" w14:paraId="712F6AB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Evalueert het proces en resultaat van de les. </w:t>
            </w:r>
          </w:p>
        </w:tc>
        <w:tc>
          <w:tcPr>
            <w:tcW w:w="204" w:type="pct"/>
          </w:tcPr>
          <w:p w:rsidRPr="0036668A" w:rsidR="00D40BCE" w:rsidP="0038490F" w:rsidRDefault="00D40BCE" w14:paraId="431ED8FC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11770CFF" w14:textId="77777777">
            <w:pPr>
              <w:rPr>
                <w:sz w:val="20"/>
                <w:szCs w:val="20"/>
              </w:rPr>
            </w:pPr>
          </w:p>
        </w:tc>
      </w:tr>
      <w:tr w:rsidRPr="0036668A" w:rsidR="007961FE" w:rsidTr="0038490F" w14:paraId="7BDC3022" w14:textId="77777777">
        <w:tc>
          <w:tcPr>
            <w:tcW w:w="2537" w:type="pct"/>
          </w:tcPr>
          <w:p w:rsidRPr="00BB551A" w:rsidR="007961FE" w:rsidP="0038490F" w:rsidRDefault="007961FE" w14:paraId="1C2D1AD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Houdt zich aan de beroepscode.</w:t>
            </w:r>
          </w:p>
        </w:tc>
        <w:tc>
          <w:tcPr>
            <w:tcW w:w="204" w:type="pct"/>
          </w:tcPr>
          <w:p w:rsidRPr="0036668A" w:rsidR="007961FE" w:rsidP="0038490F" w:rsidRDefault="007961FE" w14:paraId="096BE7D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7961FE" w:rsidP="0038490F" w:rsidRDefault="007961FE" w14:paraId="0BA96033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89482A9" w14:textId="77777777">
        <w:tc>
          <w:tcPr>
            <w:tcW w:w="2537" w:type="pct"/>
          </w:tcPr>
          <w:p w:rsidRPr="0036668A" w:rsidR="00D40BCE" w:rsidP="0038490F" w:rsidRDefault="00D40BCE" w14:paraId="492F7D9D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Vraagt feedback</w:t>
            </w:r>
            <w:r w:rsidR="003626E4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D40BCE" w:rsidP="0038490F" w:rsidRDefault="00D40BCE" w14:paraId="3DF2D43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27C41634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219A142C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46568F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600324" w:rsidP="00600324" w:rsidRDefault="00600324" w14:paraId="2178577F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geëvalueerd. </w:t>
            </w:r>
          </w:p>
          <w:p w:rsidRPr="0036668A" w:rsidR="0038490F" w:rsidP="00600324" w:rsidRDefault="00600324" w14:paraId="20C16A78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geven van lessen.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371E5470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25158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0207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7610A2" w:rsidRDefault="007610A2" w14:paraId="2F049A67" w14:textId="77777777">
      <w:pPr>
        <w:rPr>
          <w:sz w:val="20"/>
          <w:szCs w:val="20"/>
        </w:rPr>
      </w:pPr>
    </w:p>
    <w:p w:rsidR="00333F04" w:rsidRDefault="00333F04" w14:paraId="5EA420A8" w14:textId="77777777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3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BF523A" w:rsidTr="549D1765" w14:paraId="35E3D834" w14:textId="77777777">
        <w:tc>
          <w:tcPr>
            <w:tcW w:w="5000" w:type="pct"/>
            <w:gridSpan w:val="3"/>
            <w:shd w:val="clear" w:color="auto" w:fill="70AD47" w:themeFill="accent6"/>
            <w:tcMar/>
          </w:tcPr>
          <w:p w:rsidRPr="0036668A" w:rsidR="00BF523A" w:rsidP="0010133B" w:rsidRDefault="00BF523A" w14:paraId="08AB7CEA" w14:textId="561F983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</w:t>
            </w:r>
            <w:r>
              <w:rPr>
                <w:b/>
                <w:bCs/>
                <w:sz w:val="20"/>
                <w:szCs w:val="20"/>
              </w:rPr>
              <w:t>EV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55427F">
              <w:rPr>
                <w:b/>
                <w:bCs/>
                <w:sz w:val="20"/>
                <w:szCs w:val="20"/>
              </w:rPr>
              <w:t>Klimt op eigen protectie</w:t>
            </w:r>
            <w:r w:rsidRPr="5331F6C1">
              <w:rPr>
                <w:sz w:val="20"/>
                <w:szCs w:val="20"/>
              </w:rPr>
              <w:t> </w:t>
            </w:r>
          </w:p>
        </w:tc>
      </w:tr>
      <w:tr w:rsidRPr="0036668A" w:rsidR="00BF523A" w:rsidTr="549D1765" w14:paraId="4AF0CDB8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BF523A" w:rsidP="0010133B" w:rsidRDefault="00BF523A" w14:paraId="7787254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  <w:tcMar/>
          </w:tcPr>
          <w:p w:rsidRPr="0036668A" w:rsidR="00BF523A" w:rsidP="0010133B" w:rsidRDefault="00BF523A" w14:paraId="16AD86B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  <w:tcMar/>
          </w:tcPr>
          <w:p w:rsidRPr="0036668A" w:rsidR="00BF523A" w:rsidP="0010133B" w:rsidRDefault="00BF523A" w14:paraId="1A15A1E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BF523A" w:rsidTr="549D1765" w14:paraId="77EADA59" w14:textId="77777777">
        <w:tc>
          <w:tcPr>
            <w:tcW w:w="2537" w:type="pct"/>
            <w:tcMar/>
          </w:tcPr>
          <w:p w:rsidRPr="0036668A" w:rsidR="00BF523A" w:rsidP="0010133B" w:rsidRDefault="00B33965" w14:paraId="0B28722A" w14:textId="38D4F831">
            <w:pPr>
              <w:rPr>
                <w:sz w:val="20"/>
                <w:szCs w:val="20"/>
              </w:rPr>
            </w:pPr>
            <w:r w:rsidRPr="00B33965">
              <w:rPr>
                <w:sz w:val="20"/>
                <w:szCs w:val="20"/>
              </w:rPr>
              <w:t>Draagt zorg voor de veiligheid van de touwgroep.</w:t>
            </w:r>
          </w:p>
        </w:tc>
        <w:tc>
          <w:tcPr>
            <w:tcW w:w="204" w:type="pct"/>
            <w:tcMar/>
          </w:tcPr>
          <w:p w:rsidRPr="0036668A" w:rsidR="00BF523A" w:rsidP="0010133B" w:rsidRDefault="00BF523A" w14:paraId="29B059C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  <w:tcMar/>
          </w:tcPr>
          <w:p w:rsidRPr="0036668A" w:rsidR="00BF523A" w:rsidP="0010133B" w:rsidRDefault="00BF523A" w14:paraId="6D6FDFD5" w14:textId="77777777">
            <w:pPr>
              <w:rPr>
                <w:sz w:val="20"/>
                <w:szCs w:val="20"/>
              </w:rPr>
            </w:pPr>
          </w:p>
        </w:tc>
      </w:tr>
      <w:tr w:rsidRPr="0036668A" w:rsidR="00BF523A" w:rsidTr="549D1765" w14:paraId="162E9DCF" w14:textId="77777777">
        <w:tc>
          <w:tcPr>
            <w:tcW w:w="2537" w:type="pct"/>
            <w:tcMar/>
          </w:tcPr>
          <w:p w:rsidRPr="0036668A" w:rsidR="00BF523A" w:rsidP="0010133B" w:rsidRDefault="00F7697D" w14:paraId="07C77ECC" w14:textId="614CF1D9">
            <w:pPr>
              <w:rPr>
                <w:sz w:val="20"/>
                <w:szCs w:val="20"/>
              </w:rPr>
            </w:pPr>
            <w:r w:rsidRPr="00F7697D">
              <w:rPr>
                <w:sz w:val="20"/>
                <w:szCs w:val="20"/>
              </w:rPr>
              <w:t>Plaatst eigen protectie op correcte wijze.</w:t>
            </w:r>
          </w:p>
        </w:tc>
        <w:tc>
          <w:tcPr>
            <w:tcW w:w="204" w:type="pct"/>
            <w:tcMar/>
          </w:tcPr>
          <w:p w:rsidRPr="0036668A" w:rsidR="00BF523A" w:rsidP="0010133B" w:rsidRDefault="00BF523A" w14:paraId="0B58125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BF523A" w:rsidP="0010133B" w:rsidRDefault="00BF523A" w14:paraId="4CC3FF86" w14:textId="77777777">
            <w:pPr>
              <w:rPr>
                <w:sz w:val="20"/>
                <w:szCs w:val="20"/>
              </w:rPr>
            </w:pPr>
          </w:p>
        </w:tc>
      </w:tr>
      <w:tr w:rsidRPr="0036668A" w:rsidR="00BF523A" w:rsidTr="549D1765" w14:paraId="230F97CC" w14:textId="77777777">
        <w:tc>
          <w:tcPr>
            <w:tcW w:w="2537" w:type="pct"/>
            <w:tcMar/>
          </w:tcPr>
          <w:p w:rsidRPr="00BB551A" w:rsidR="00BF523A" w:rsidP="0010133B" w:rsidRDefault="00286B61" w14:paraId="1568D7C8" w14:textId="3A718096">
            <w:pPr>
              <w:rPr>
                <w:sz w:val="20"/>
                <w:szCs w:val="20"/>
              </w:rPr>
            </w:pPr>
            <w:r w:rsidRPr="00286B61">
              <w:rPr>
                <w:sz w:val="20"/>
                <w:szCs w:val="20"/>
              </w:rPr>
              <w:t xml:space="preserve">Richt de zekeringsketen op correcte wijze in (houdt </w:t>
            </w:r>
            <w:proofErr w:type="spellStart"/>
            <w:r w:rsidRPr="00286B61">
              <w:rPr>
                <w:sz w:val="20"/>
                <w:szCs w:val="20"/>
              </w:rPr>
              <w:t>rekeing</w:t>
            </w:r>
            <w:proofErr w:type="spellEnd"/>
            <w:r w:rsidRPr="00286B61">
              <w:rPr>
                <w:sz w:val="20"/>
                <w:szCs w:val="20"/>
              </w:rPr>
              <w:t xml:space="preserve"> met de lijn van de route, plaatst waar nodig een </w:t>
            </w:r>
            <w:proofErr w:type="spellStart"/>
            <w:r w:rsidRPr="00286B61">
              <w:rPr>
                <w:sz w:val="20"/>
                <w:szCs w:val="20"/>
              </w:rPr>
              <w:t>multi-directional</w:t>
            </w:r>
            <w:proofErr w:type="spellEnd"/>
            <w:r w:rsidRPr="00286B61">
              <w:rPr>
                <w:sz w:val="20"/>
                <w:szCs w:val="20"/>
              </w:rPr>
              <w:t xml:space="preserve">, geeft aanwijzingen aan de </w:t>
            </w:r>
            <w:proofErr w:type="spellStart"/>
            <w:r w:rsidRPr="00286B61">
              <w:rPr>
                <w:sz w:val="20"/>
                <w:szCs w:val="20"/>
              </w:rPr>
              <w:t>zekeraar</w:t>
            </w:r>
            <w:proofErr w:type="spellEnd"/>
            <w:r w:rsidRPr="00286B61">
              <w:rPr>
                <w:sz w:val="20"/>
                <w:szCs w:val="20"/>
              </w:rPr>
              <w:t>).</w:t>
            </w:r>
          </w:p>
        </w:tc>
        <w:tc>
          <w:tcPr>
            <w:tcW w:w="204" w:type="pct"/>
            <w:tcMar/>
          </w:tcPr>
          <w:p w:rsidRPr="0036668A" w:rsidR="00BF523A" w:rsidP="0010133B" w:rsidRDefault="00BF523A" w14:paraId="722AD55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BF523A" w:rsidP="0010133B" w:rsidRDefault="00BF523A" w14:paraId="70485C73" w14:textId="77777777">
            <w:pPr>
              <w:rPr>
                <w:sz w:val="20"/>
                <w:szCs w:val="20"/>
              </w:rPr>
            </w:pPr>
          </w:p>
        </w:tc>
      </w:tr>
      <w:tr w:rsidRPr="0036668A" w:rsidR="00BF523A" w:rsidTr="549D1765" w14:paraId="7D29081D" w14:textId="77777777">
        <w:tc>
          <w:tcPr>
            <w:tcW w:w="2537" w:type="pct"/>
            <w:tcMar/>
          </w:tcPr>
          <w:p w:rsidRPr="0036668A" w:rsidR="00BF523A" w:rsidP="0010133B" w:rsidRDefault="004F749E" w14:paraId="283F35DE" w14:textId="2F81E5D8">
            <w:pPr>
              <w:rPr>
                <w:sz w:val="20"/>
                <w:szCs w:val="20"/>
              </w:rPr>
            </w:pPr>
            <w:r w:rsidRPr="004F749E">
              <w:rPr>
                <w:sz w:val="20"/>
                <w:szCs w:val="20"/>
              </w:rPr>
              <w:t>Beheerst de noodzakelijke knopen om de gekozen technieken te kunnen uitvoeren.</w:t>
            </w:r>
          </w:p>
        </w:tc>
        <w:tc>
          <w:tcPr>
            <w:tcW w:w="204" w:type="pct"/>
            <w:tcMar/>
          </w:tcPr>
          <w:p w:rsidRPr="0036668A" w:rsidR="00BF523A" w:rsidP="0010133B" w:rsidRDefault="00BF523A" w14:paraId="1C02477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BF523A" w:rsidP="0010133B" w:rsidRDefault="00BF523A" w14:paraId="1E7B5999" w14:textId="77777777">
            <w:pPr>
              <w:rPr>
                <w:sz w:val="20"/>
                <w:szCs w:val="20"/>
              </w:rPr>
            </w:pPr>
          </w:p>
        </w:tc>
      </w:tr>
      <w:tr w:rsidRPr="0036668A" w:rsidR="004F749E" w:rsidTr="549D1765" w14:paraId="75CB5CD5" w14:textId="77777777">
        <w:tc>
          <w:tcPr>
            <w:tcW w:w="2537" w:type="pct"/>
            <w:tcMar/>
          </w:tcPr>
          <w:p w:rsidRPr="004F749E" w:rsidR="004F749E" w:rsidP="0010133B" w:rsidRDefault="009E5FE4" w14:paraId="7E61805E" w14:textId="7407F372">
            <w:pPr>
              <w:rPr>
                <w:sz w:val="20"/>
                <w:szCs w:val="20"/>
              </w:rPr>
            </w:pPr>
            <w:r w:rsidRPr="009E5FE4">
              <w:rPr>
                <w:sz w:val="20"/>
                <w:szCs w:val="20"/>
              </w:rPr>
              <w:t>Controleert de zekeringsketen en standplaatsen met verschillende aangelegde punten op correcte wijze.</w:t>
            </w:r>
          </w:p>
        </w:tc>
        <w:tc>
          <w:tcPr>
            <w:tcW w:w="204" w:type="pct"/>
            <w:tcMar/>
          </w:tcPr>
          <w:p w:rsidRPr="0036668A" w:rsidR="004F749E" w:rsidP="0010133B" w:rsidRDefault="004F749E" w14:paraId="7D868E7B" w14:textId="77777777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  <w:tcMar/>
          </w:tcPr>
          <w:p w:rsidRPr="0036668A" w:rsidR="004F749E" w:rsidP="0010133B" w:rsidRDefault="004F749E" w14:paraId="2E14FA19" w14:textId="77777777">
            <w:pPr>
              <w:rPr>
                <w:sz w:val="20"/>
                <w:szCs w:val="20"/>
              </w:rPr>
            </w:pPr>
          </w:p>
        </w:tc>
      </w:tr>
      <w:tr w:rsidRPr="0036668A" w:rsidR="004F749E" w:rsidTr="549D1765" w14:paraId="7CE84F08" w14:textId="77777777">
        <w:tc>
          <w:tcPr>
            <w:tcW w:w="2537" w:type="pct"/>
            <w:tcMar/>
          </w:tcPr>
          <w:p w:rsidRPr="004F749E" w:rsidR="004F749E" w:rsidP="0010133B" w:rsidRDefault="00C125D2" w14:paraId="155A37C8" w14:textId="64904376">
            <w:pPr>
              <w:rPr>
                <w:sz w:val="20"/>
                <w:szCs w:val="20"/>
              </w:rPr>
            </w:pPr>
            <w:r w:rsidRPr="00C125D2">
              <w:rPr>
                <w:sz w:val="20"/>
                <w:szCs w:val="20"/>
              </w:rPr>
              <w:t>Past een standplaats op de juiste manier aan bij verandering van de situatie.</w:t>
            </w:r>
          </w:p>
        </w:tc>
        <w:tc>
          <w:tcPr>
            <w:tcW w:w="204" w:type="pct"/>
            <w:tcMar/>
          </w:tcPr>
          <w:p w:rsidRPr="0036668A" w:rsidR="004F749E" w:rsidP="0010133B" w:rsidRDefault="004F749E" w14:paraId="411ABF7C" w14:textId="77777777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  <w:tcMar/>
          </w:tcPr>
          <w:p w:rsidRPr="0036668A" w:rsidR="004F749E" w:rsidP="0010133B" w:rsidRDefault="004F749E" w14:paraId="3A30CAFE" w14:textId="77777777">
            <w:pPr>
              <w:rPr>
                <w:sz w:val="20"/>
                <w:szCs w:val="20"/>
              </w:rPr>
            </w:pPr>
          </w:p>
        </w:tc>
      </w:tr>
      <w:tr w:rsidRPr="0036668A" w:rsidR="004F749E" w:rsidTr="549D1765" w14:paraId="3A65D110" w14:textId="77777777">
        <w:tc>
          <w:tcPr>
            <w:tcW w:w="2537" w:type="pct"/>
            <w:tcMar/>
          </w:tcPr>
          <w:p w:rsidRPr="004F749E" w:rsidR="004F749E" w:rsidP="004C3C46" w:rsidRDefault="004C3C46" w14:paraId="4B843686" w14:textId="37B82443">
            <w:pPr>
              <w:rPr>
                <w:sz w:val="20"/>
                <w:szCs w:val="20"/>
              </w:rPr>
            </w:pPr>
            <w:r w:rsidRPr="004C3C46">
              <w:rPr>
                <w:sz w:val="20"/>
                <w:szCs w:val="20"/>
              </w:rPr>
              <w:t xml:space="preserve">Houdt contact met de </w:t>
            </w:r>
            <w:proofErr w:type="spellStart"/>
            <w:r w:rsidRPr="004C3C46">
              <w:rPr>
                <w:sz w:val="20"/>
                <w:szCs w:val="20"/>
              </w:rPr>
              <w:t>mede-klimmer</w:t>
            </w:r>
            <w:proofErr w:type="spellEnd"/>
            <w:r w:rsidRPr="004C3C46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  <w:tcMar/>
          </w:tcPr>
          <w:p w:rsidRPr="0036668A" w:rsidR="004F749E" w:rsidP="0010133B" w:rsidRDefault="004F749E" w14:paraId="2A2CA34C" w14:textId="77777777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  <w:tcMar/>
          </w:tcPr>
          <w:p w:rsidRPr="0036668A" w:rsidR="004F749E" w:rsidP="0010133B" w:rsidRDefault="004F749E" w14:paraId="0D8174AD" w14:textId="77777777">
            <w:pPr>
              <w:rPr>
                <w:sz w:val="20"/>
                <w:szCs w:val="20"/>
              </w:rPr>
            </w:pPr>
          </w:p>
        </w:tc>
      </w:tr>
      <w:tr w:rsidRPr="0036668A" w:rsidR="00BF523A" w:rsidTr="549D1765" w14:paraId="09BE118D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BF523A" w:rsidP="0010133B" w:rsidRDefault="00BF523A" w14:paraId="2A292FF5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1B1442" w:rsidR="001B1442" w:rsidP="001B1442" w:rsidRDefault="001B1442" w14:paraId="21E53FE6" w14:textId="77777777">
            <w:pPr>
              <w:pStyle w:val="Lijstalinea"/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 w:rsidRPr="001B1442">
              <w:rPr>
                <w:sz w:val="20"/>
                <w:szCs w:val="20"/>
                <w:lang w:val="en-US"/>
              </w:rPr>
              <w:t xml:space="preserve">De </w:t>
            </w:r>
            <w:proofErr w:type="spellStart"/>
            <w:r w:rsidRPr="001B1442">
              <w:rPr>
                <w:sz w:val="20"/>
                <w:szCs w:val="20"/>
                <w:lang w:val="en-US"/>
              </w:rPr>
              <w:t>fysieke</w:t>
            </w:r>
            <w:proofErr w:type="spellEnd"/>
            <w:r w:rsidRPr="001B144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1442">
              <w:rPr>
                <w:sz w:val="20"/>
                <w:szCs w:val="20"/>
                <w:lang w:val="en-US"/>
              </w:rPr>
              <w:t>veiligheid</w:t>
            </w:r>
            <w:proofErr w:type="spellEnd"/>
            <w:r w:rsidRPr="001B1442">
              <w:rPr>
                <w:sz w:val="20"/>
                <w:szCs w:val="20"/>
                <w:lang w:val="en-US"/>
              </w:rPr>
              <w:t xml:space="preserve"> van de </w:t>
            </w:r>
            <w:proofErr w:type="spellStart"/>
            <w:r w:rsidRPr="001B1442">
              <w:rPr>
                <w:sz w:val="20"/>
                <w:szCs w:val="20"/>
                <w:lang w:val="en-US"/>
              </w:rPr>
              <w:t>touwgroep</w:t>
            </w:r>
            <w:proofErr w:type="spellEnd"/>
            <w:r w:rsidRPr="001B1442">
              <w:rPr>
                <w:sz w:val="20"/>
                <w:szCs w:val="20"/>
                <w:lang w:val="en-US"/>
              </w:rPr>
              <w:t xml:space="preserve"> is </w:t>
            </w:r>
            <w:proofErr w:type="spellStart"/>
            <w:r w:rsidRPr="001B1442">
              <w:rPr>
                <w:sz w:val="20"/>
                <w:szCs w:val="20"/>
                <w:lang w:val="en-US"/>
              </w:rPr>
              <w:t>gewaarborgd</w:t>
            </w:r>
            <w:proofErr w:type="spellEnd"/>
            <w:r w:rsidRPr="001B1442">
              <w:rPr>
                <w:sz w:val="20"/>
                <w:szCs w:val="20"/>
                <w:lang w:val="en-US"/>
              </w:rPr>
              <w:t>.</w:t>
            </w:r>
          </w:p>
          <w:p w:rsidRPr="0036668A" w:rsidR="00BF523A" w:rsidP="00CB0635" w:rsidRDefault="00BF523A" w14:paraId="656D22A1" w14:textId="618799B2">
            <w:pPr>
              <w:rPr>
                <w:sz w:val="20"/>
                <w:szCs w:val="20"/>
              </w:rPr>
            </w:pPr>
          </w:p>
        </w:tc>
        <w:tc>
          <w:tcPr>
            <w:tcW w:w="2463" w:type="pct"/>
            <w:gridSpan w:val="2"/>
            <w:shd w:val="clear" w:color="auto" w:fill="E7E6E6" w:themeFill="background2"/>
            <w:tcMar/>
          </w:tcPr>
          <w:p w:rsidRPr="0036668A" w:rsidR="00BF523A" w:rsidP="0010133B" w:rsidRDefault="00BF523A" w14:paraId="26D663C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09022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11124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7610A2" w:rsidRDefault="007610A2" w14:paraId="5985B28F" w14:textId="77777777">
      <w:pPr>
        <w:spacing w:after="160" w:line="259" w:lineRule="auto"/>
        <w:rPr>
          <w:sz w:val="20"/>
          <w:szCs w:val="20"/>
        </w:rPr>
      </w:pPr>
    </w:p>
    <w:sectPr w:rsidR="007610A2" w:rsidSect="0038490F">
      <w:footerReference w:type="default" r:id="rId14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4845" w:rsidP="00D40BCE" w:rsidRDefault="00144845" w14:paraId="1B197DBC" w14:textId="77777777">
      <w:pPr>
        <w:spacing w:line="240" w:lineRule="auto"/>
      </w:pPr>
      <w:r>
        <w:separator/>
      </w:r>
    </w:p>
  </w:endnote>
  <w:endnote w:type="continuationSeparator" w:id="0">
    <w:p w:rsidR="00144845" w:rsidP="00D40BCE" w:rsidRDefault="00144845" w14:paraId="684C645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Content>
      <w:p w:rsidR="00906BFB" w:rsidRDefault="004437EE" w14:paraId="772B9EA0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3360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3120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RDefault="002D2341" w14:paraId="5F714BCC" w14:textId="4F50F737">
    <w:pPr>
      <w:pStyle w:val="Voettekst"/>
    </w:pPr>
    <w:r>
      <w:t>Voorblad</w:t>
    </w:r>
    <w:r w:rsidRPr="006F582F" w:rsidR="006F582F">
      <w:t xml:space="preserve"> </w:t>
    </w:r>
    <w:r w:rsidR="006F582F">
      <w:t xml:space="preserve">PVB </w:t>
    </w:r>
    <w:r w:rsidR="004416E2">
      <w:t xml:space="preserve">SKI3 </w:t>
    </w:r>
    <w:r w:rsidR="007C19E3">
      <w:t>OVS</w:t>
    </w:r>
    <w:r w:rsidR="006F582F">
      <w:t xml:space="preserve"> 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Pr="00730B22" w:rsidR="006F582F">
      <w:rPr>
        <w:color w:val="auto"/>
        <w:sz w:val="18"/>
        <w:szCs w:val="18"/>
      </w:rPr>
      <w:t xml:space="preserve">Pagina </w:t>
    </w:r>
    <w:r w:rsidRPr="00730B22" w:rsidR="006F582F">
      <w:rPr>
        <w:color w:val="auto"/>
        <w:sz w:val="18"/>
        <w:szCs w:val="18"/>
      </w:rPr>
      <w:fldChar w:fldCharType="begin"/>
    </w:r>
    <w:r w:rsidRPr="00730B22" w:rsidR="006F582F">
      <w:rPr>
        <w:color w:val="auto"/>
        <w:sz w:val="18"/>
        <w:szCs w:val="18"/>
      </w:rPr>
      <w:instrText xml:space="preserve"> PAGE </w:instrText>
    </w:r>
    <w:r w:rsidRPr="00730B22" w:rsidR="006F582F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Pr="00730B22" w:rsidR="006F582F">
      <w:rPr>
        <w:color w:val="auto"/>
        <w:sz w:val="18"/>
        <w:szCs w:val="18"/>
      </w:rPr>
      <w:fldChar w:fldCharType="end"/>
    </w:r>
    <w:r w:rsidRPr="00730B22" w:rsidR="006F582F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94186348"/>
      <w:docPartObj>
        <w:docPartGallery w:val="Page Numbers (Bottom of Page)"/>
        <w:docPartUnique/>
      </w:docPartObj>
    </w:sdtPr>
    <w:sdtContent>
      <w:p w:rsidR="002D2341" w:rsidRDefault="006F2A38" w14:paraId="78B85514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4384" behindDoc="0" locked="0" layoutInCell="1" allowOverlap="1" wp14:anchorId="21EA9E8C" wp14:editId="3DF4FC65">
              <wp:simplePos x="0" y="0"/>
              <wp:positionH relativeFrom="column">
                <wp:posOffset>3133725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42437219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5408" behindDoc="0" locked="0" layoutInCell="1" allowOverlap="1" wp14:anchorId="34AC0360" wp14:editId="7A83774B">
              <wp:simplePos x="0" y="0"/>
              <wp:positionH relativeFrom="column">
                <wp:posOffset>4873625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81517311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2D2341" w:rsidRDefault="002D2341" w14:paraId="52A4E21E" w14:textId="77777777">
    <w:pPr>
      <w:pStyle w:val="Voettekst"/>
    </w:pPr>
    <w:r w:rsidRPr="004416E2">
      <w:t>3.1 Geven van lessen</w:t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rPr>
        <w:color w:val="auto"/>
        <w:sz w:val="18"/>
        <w:szCs w:val="18"/>
      </w:rPr>
      <w:t xml:space="preserve">Pagina </w:t>
    </w:r>
    <w:r w:rsidRPr="004416E2" w:rsidR="006F2A38">
      <w:rPr>
        <w:color w:val="auto"/>
        <w:sz w:val="18"/>
        <w:szCs w:val="18"/>
      </w:rPr>
      <w:fldChar w:fldCharType="begin"/>
    </w:r>
    <w:r w:rsidRPr="004416E2" w:rsidR="006F2A38">
      <w:rPr>
        <w:color w:val="auto"/>
        <w:sz w:val="18"/>
        <w:szCs w:val="18"/>
      </w:rPr>
      <w:instrText xml:space="preserve"> PAGE </w:instrText>
    </w:r>
    <w:r w:rsidRPr="004416E2" w:rsidR="006F2A38">
      <w:rPr>
        <w:color w:val="auto"/>
        <w:sz w:val="18"/>
        <w:szCs w:val="18"/>
      </w:rPr>
      <w:fldChar w:fldCharType="separate"/>
    </w:r>
    <w:r w:rsidRPr="004416E2" w:rsidR="006F2A38">
      <w:rPr>
        <w:color w:val="auto"/>
        <w:sz w:val="18"/>
        <w:szCs w:val="18"/>
      </w:rPr>
      <w:t>2</w:t>
    </w:r>
    <w:r w:rsidRPr="004416E2" w:rsidR="006F2A38">
      <w:rPr>
        <w:color w:val="auto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711236921"/>
      <w:docPartObj>
        <w:docPartGallery w:val="Page Numbers (Bottom of Page)"/>
        <w:docPartUnique/>
      </w:docPartObj>
    </w:sdtPr>
    <w:sdtContent>
      <w:p w:rsidRPr="004416E2" w:rsidR="00906BFB" w:rsidRDefault="006F2A38" w14:paraId="3DD27B69" w14:textId="77777777">
        <w:pPr>
          <w:pStyle w:val="Voettekst"/>
          <w:jc w:val="right"/>
        </w:pPr>
        <w:r w:rsidRPr="004416E2"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9504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416E2"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8480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P="006F2A38" w:rsidRDefault="00906BFB" w14:paraId="4ED53A45" w14:textId="116E656C">
    <w:pPr>
      <w:pStyle w:val="Voettekst"/>
      <w:tabs>
        <w:tab w:val="clear" w:pos="4536"/>
        <w:tab w:val="clear" w:pos="9072"/>
        <w:tab w:val="left" w:pos="4950"/>
      </w:tabs>
    </w:pPr>
    <w:r w:rsidRPr="004416E2">
      <w:t>3.</w:t>
    </w:r>
    <w:r w:rsidR="00637D73">
      <w:t>1</w:t>
    </w:r>
    <w:r w:rsidRPr="004416E2">
      <w:t xml:space="preserve"> </w:t>
    </w:r>
    <w:r w:rsidR="00637D73">
      <w:t>Geven van lessen</w:t>
    </w:r>
    <w:r w:rsidRPr="004416E2" w:rsidR="006F2A38">
      <w:t xml:space="preserve"> </w:t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1D4CC0">
      <w:t xml:space="preserve">        </w:t>
    </w:r>
    <w:r w:rsidRPr="004416E2" w:rsidR="006F2A38">
      <w:rPr>
        <w:color w:val="auto"/>
        <w:sz w:val="18"/>
        <w:szCs w:val="18"/>
      </w:rPr>
      <w:t xml:space="preserve">Pagina </w:t>
    </w:r>
    <w:r w:rsidRPr="004416E2" w:rsidR="006F2A38">
      <w:rPr>
        <w:color w:val="auto"/>
        <w:sz w:val="18"/>
        <w:szCs w:val="18"/>
      </w:rPr>
      <w:fldChar w:fldCharType="begin"/>
    </w:r>
    <w:r w:rsidRPr="004416E2" w:rsidR="006F2A38">
      <w:rPr>
        <w:color w:val="auto"/>
        <w:sz w:val="18"/>
        <w:szCs w:val="18"/>
      </w:rPr>
      <w:instrText xml:space="preserve"> PAGE </w:instrText>
    </w:r>
    <w:r w:rsidRPr="004416E2" w:rsidR="006F2A38">
      <w:rPr>
        <w:color w:val="auto"/>
        <w:sz w:val="18"/>
        <w:szCs w:val="18"/>
      </w:rPr>
      <w:fldChar w:fldCharType="separate"/>
    </w:r>
    <w:r w:rsidRPr="004416E2" w:rsidR="006F2A38">
      <w:rPr>
        <w:color w:val="auto"/>
        <w:sz w:val="18"/>
        <w:szCs w:val="18"/>
      </w:rPr>
      <w:t>9</w:t>
    </w:r>
    <w:r w:rsidRPr="004416E2" w:rsidR="006F2A38">
      <w:rPr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4845" w:rsidP="00D40BCE" w:rsidRDefault="00144845" w14:paraId="4E97659F" w14:textId="77777777">
      <w:pPr>
        <w:spacing w:line="240" w:lineRule="auto"/>
      </w:pPr>
      <w:r>
        <w:separator/>
      </w:r>
    </w:p>
  </w:footnote>
  <w:footnote w:type="continuationSeparator" w:id="0">
    <w:p w:rsidR="00144845" w:rsidP="00D40BCE" w:rsidRDefault="00144845" w14:paraId="3F1565C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27610" w:rsidRDefault="00DA6EB4" w14:paraId="04D88E44" w14:textId="77777777">
    <w:pPr>
      <w:pStyle w:val="Koptekst"/>
    </w:pPr>
    <w:r w:rsidRPr="000212DB"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AFD2E93"/>
    <w:multiLevelType w:val="hybridMultilevel"/>
    <w:tmpl w:val="0CFC73C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hint="default" w:ascii="DINPro-Regular" w:hAnsi="DINPro-Regular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6778064">
    <w:abstractNumId w:val="21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8"/>
  </w:num>
  <w:num w:numId="5" w16cid:durableId="1531337648">
    <w:abstractNumId w:val="11"/>
  </w:num>
  <w:num w:numId="6" w16cid:durableId="1758479361">
    <w:abstractNumId w:val="16"/>
  </w:num>
  <w:num w:numId="7" w16cid:durableId="214046392">
    <w:abstractNumId w:val="25"/>
  </w:num>
  <w:num w:numId="8" w16cid:durableId="783379711">
    <w:abstractNumId w:val="23"/>
  </w:num>
  <w:num w:numId="9" w16cid:durableId="95641850">
    <w:abstractNumId w:val="20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6"/>
  </w:num>
  <w:num w:numId="17" w16cid:durableId="798108773">
    <w:abstractNumId w:val="14"/>
  </w:num>
  <w:num w:numId="18" w16cid:durableId="755515498">
    <w:abstractNumId w:val="24"/>
  </w:num>
  <w:num w:numId="19" w16cid:durableId="234895894">
    <w:abstractNumId w:val="3"/>
  </w:num>
  <w:num w:numId="20" w16cid:durableId="941061797">
    <w:abstractNumId w:val="17"/>
  </w:num>
  <w:num w:numId="21" w16cid:durableId="872501780">
    <w:abstractNumId w:val="22"/>
  </w:num>
  <w:num w:numId="22" w16cid:durableId="911155306">
    <w:abstractNumId w:val="19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  <w:num w:numId="27" w16cid:durableId="1804691977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E2"/>
    <w:rsid w:val="0000222A"/>
    <w:rsid w:val="00013CB4"/>
    <w:rsid w:val="00014FFB"/>
    <w:rsid w:val="00026E25"/>
    <w:rsid w:val="00036B0B"/>
    <w:rsid w:val="00055E17"/>
    <w:rsid w:val="000855AE"/>
    <w:rsid w:val="00090D5C"/>
    <w:rsid w:val="000B25B7"/>
    <w:rsid w:val="000B321A"/>
    <w:rsid w:val="000B6D6E"/>
    <w:rsid w:val="000E27A0"/>
    <w:rsid w:val="00102BB7"/>
    <w:rsid w:val="0013142C"/>
    <w:rsid w:val="00144845"/>
    <w:rsid w:val="00147283"/>
    <w:rsid w:val="00152574"/>
    <w:rsid w:val="00155F89"/>
    <w:rsid w:val="00163000"/>
    <w:rsid w:val="001742D9"/>
    <w:rsid w:val="001759ED"/>
    <w:rsid w:val="001B1442"/>
    <w:rsid w:val="001B68E4"/>
    <w:rsid w:val="001B7D5C"/>
    <w:rsid w:val="001D293C"/>
    <w:rsid w:val="001D2F2C"/>
    <w:rsid w:val="001D4CC0"/>
    <w:rsid w:val="001D63A3"/>
    <w:rsid w:val="00203621"/>
    <w:rsid w:val="002507D5"/>
    <w:rsid w:val="00260C24"/>
    <w:rsid w:val="00265720"/>
    <w:rsid w:val="00286B61"/>
    <w:rsid w:val="002972CA"/>
    <w:rsid w:val="002B0889"/>
    <w:rsid w:val="002C28A3"/>
    <w:rsid w:val="002D2341"/>
    <w:rsid w:val="002D351A"/>
    <w:rsid w:val="002F5CF7"/>
    <w:rsid w:val="002F64DC"/>
    <w:rsid w:val="003063D9"/>
    <w:rsid w:val="00314B50"/>
    <w:rsid w:val="00327610"/>
    <w:rsid w:val="00333F04"/>
    <w:rsid w:val="0034284D"/>
    <w:rsid w:val="00343DD8"/>
    <w:rsid w:val="00344C12"/>
    <w:rsid w:val="003626E4"/>
    <w:rsid w:val="0036668A"/>
    <w:rsid w:val="003814C1"/>
    <w:rsid w:val="0038490F"/>
    <w:rsid w:val="003C369E"/>
    <w:rsid w:val="003D09D9"/>
    <w:rsid w:val="004163C6"/>
    <w:rsid w:val="004234C9"/>
    <w:rsid w:val="00423C1A"/>
    <w:rsid w:val="004416E2"/>
    <w:rsid w:val="004437EE"/>
    <w:rsid w:val="004468E3"/>
    <w:rsid w:val="004B5D49"/>
    <w:rsid w:val="004C0C8D"/>
    <w:rsid w:val="004C3C46"/>
    <w:rsid w:val="004E0BF2"/>
    <w:rsid w:val="004E3AE0"/>
    <w:rsid w:val="004F749E"/>
    <w:rsid w:val="00520159"/>
    <w:rsid w:val="0054008F"/>
    <w:rsid w:val="0054640A"/>
    <w:rsid w:val="0055427F"/>
    <w:rsid w:val="00555B95"/>
    <w:rsid w:val="00557BAA"/>
    <w:rsid w:val="00557CFD"/>
    <w:rsid w:val="00571A25"/>
    <w:rsid w:val="0057335E"/>
    <w:rsid w:val="00585532"/>
    <w:rsid w:val="005B27B7"/>
    <w:rsid w:val="005D6C7E"/>
    <w:rsid w:val="00600324"/>
    <w:rsid w:val="00630BE4"/>
    <w:rsid w:val="00637D73"/>
    <w:rsid w:val="006400A7"/>
    <w:rsid w:val="006534CB"/>
    <w:rsid w:val="006546FA"/>
    <w:rsid w:val="00683E81"/>
    <w:rsid w:val="006928B2"/>
    <w:rsid w:val="006960CE"/>
    <w:rsid w:val="006A12E4"/>
    <w:rsid w:val="006A1CCB"/>
    <w:rsid w:val="006A3DC1"/>
    <w:rsid w:val="006B1711"/>
    <w:rsid w:val="006B49B2"/>
    <w:rsid w:val="006D333E"/>
    <w:rsid w:val="006D489A"/>
    <w:rsid w:val="006E2FCC"/>
    <w:rsid w:val="006E49F2"/>
    <w:rsid w:val="006F2A38"/>
    <w:rsid w:val="006F582F"/>
    <w:rsid w:val="007063B9"/>
    <w:rsid w:val="00706D4B"/>
    <w:rsid w:val="00753687"/>
    <w:rsid w:val="007610A2"/>
    <w:rsid w:val="00785715"/>
    <w:rsid w:val="007961FE"/>
    <w:rsid w:val="007A05BA"/>
    <w:rsid w:val="007A31A1"/>
    <w:rsid w:val="007A52F9"/>
    <w:rsid w:val="007B647F"/>
    <w:rsid w:val="007C19E3"/>
    <w:rsid w:val="007C3324"/>
    <w:rsid w:val="007C6C7B"/>
    <w:rsid w:val="007C7A44"/>
    <w:rsid w:val="007F73DC"/>
    <w:rsid w:val="00800A57"/>
    <w:rsid w:val="008037AE"/>
    <w:rsid w:val="00804079"/>
    <w:rsid w:val="008049DB"/>
    <w:rsid w:val="008414A5"/>
    <w:rsid w:val="00861FEB"/>
    <w:rsid w:val="00867BCA"/>
    <w:rsid w:val="008772A9"/>
    <w:rsid w:val="00877670"/>
    <w:rsid w:val="008856ED"/>
    <w:rsid w:val="00895E10"/>
    <w:rsid w:val="00896AC3"/>
    <w:rsid w:val="008A084A"/>
    <w:rsid w:val="008C07DB"/>
    <w:rsid w:val="008F58FE"/>
    <w:rsid w:val="00902305"/>
    <w:rsid w:val="00904C36"/>
    <w:rsid w:val="00906BFB"/>
    <w:rsid w:val="0091621A"/>
    <w:rsid w:val="00932FC5"/>
    <w:rsid w:val="00942335"/>
    <w:rsid w:val="00962CA2"/>
    <w:rsid w:val="00972816"/>
    <w:rsid w:val="00972A1C"/>
    <w:rsid w:val="00991289"/>
    <w:rsid w:val="009943EE"/>
    <w:rsid w:val="00996859"/>
    <w:rsid w:val="009B468B"/>
    <w:rsid w:val="009D0680"/>
    <w:rsid w:val="009E5FE4"/>
    <w:rsid w:val="00A1437D"/>
    <w:rsid w:val="00A24FF6"/>
    <w:rsid w:val="00A47CC0"/>
    <w:rsid w:val="00A64480"/>
    <w:rsid w:val="00A72543"/>
    <w:rsid w:val="00A73CC6"/>
    <w:rsid w:val="00A833E8"/>
    <w:rsid w:val="00A94660"/>
    <w:rsid w:val="00A96D89"/>
    <w:rsid w:val="00AD3035"/>
    <w:rsid w:val="00AF4C86"/>
    <w:rsid w:val="00AF71F4"/>
    <w:rsid w:val="00B04617"/>
    <w:rsid w:val="00B0582B"/>
    <w:rsid w:val="00B33965"/>
    <w:rsid w:val="00B67223"/>
    <w:rsid w:val="00BF523A"/>
    <w:rsid w:val="00C00F1E"/>
    <w:rsid w:val="00C068CE"/>
    <w:rsid w:val="00C125D2"/>
    <w:rsid w:val="00C148E3"/>
    <w:rsid w:val="00C41800"/>
    <w:rsid w:val="00C92D1C"/>
    <w:rsid w:val="00CA0EF5"/>
    <w:rsid w:val="00CB0635"/>
    <w:rsid w:val="00CB7BC2"/>
    <w:rsid w:val="00CC3E62"/>
    <w:rsid w:val="00CD2164"/>
    <w:rsid w:val="00D1078B"/>
    <w:rsid w:val="00D12327"/>
    <w:rsid w:val="00D1295E"/>
    <w:rsid w:val="00D3505D"/>
    <w:rsid w:val="00D40BCE"/>
    <w:rsid w:val="00D60706"/>
    <w:rsid w:val="00DA2555"/>
    <w:rsid w:val="00DA6EB4"/>
    <w:rsid w:val="00DB1080"/>
    <w:rsid w:val="00DD5965"/>
    <w:rsid w:val="00DF1D19"/>
    <w:rsid w:val="00E000D0"/>
    <w:rsid w:val="00E04591"/>
    <w:rsid w:val="00E14A79"/>
    <w:rsid w:val="00E3267E"/>
    <w:rsid w:val="00E32754"/>
    <w:rsid w:val="00E42284"/>
    <w:rsid w:val="00E55634"/>
    <w:rsid w:val="00E571A4"/>
    <w:rsid w:val="00E615FB"/>
    <w:rsid w:val="00E71C26"/>
    <w:rsid w:val="00E744EC"/>
    <w:rsid w:val="00E90F7E"/>
    <w:rsid w:val="00E93CE4"/>
    <w:rsid w:val="00E97CE1"/>
    <w:rsid w:val="00EB26EC"/>
    <w:rsid w:val="00ED2B46"/>
    <w:rsid w:val="00EF2D61"/>
    <w:rsid w:val="00EF39D2"/>
    <w:rsid w:val="00EF6C5F"/>
    <w:rsid w:val="00F06599"/>
    <w:rsid w:val="00F0756D"/>
    <w:rsid w:val="00F077A6"/>
    <w:rsid w:val="00F30DAF"/>
    <w:rsid w:val="00F349BD"/>
    <w:rsid w:val="00F41BCD"/>
    <w:rsid w:val="00F75B48"/>
    <w:rsid w:val="00F7697D"/>
    <w:rsid w:val="00F8174C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7E983C4"/>
    <w:rsid w:val="09955743"/>
    <w:rsid w:val="18FD6245"/>
    <w:rsid w:val="25EE7D2E"/>
    <w:rsid w:val="357F9A32"/>
    <w:rsid w:val="3A355EAC"/>
    <w:rsid w:val="3C68536C"/>
    <w:rsid w:val="3CD68441"/>
    <w:rsid w:val="3EE13E5D"/>
    <w:rsid w:val="5331F6C1"/>
    <w:rsid w:val="549D1765"/>
    <w:rsid w:val="7C3E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AB6BD"/>
  <w15:chartTrackingRefBased/>
  <w15:docId w15:val="{99B2E931-8944-447D-9704-EA384A9899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NKBVKop1" w:customStyle="1">
    <w:name w:val="NKBV Kop 1"/>
    <w:basedOn w:val="Kop1"/>
    <w:autoRedefine/>
    <w:qFormat/>
    <w:rsid w:val="0036668A"/>
    <w:pPr>
      <w:keepNext w:val="0"/>
      <w:keepLines w:val="0"/>
      <w:framePr w:hSpace="141" w:wrap="around" w:hAnchor="margin" w:vAnchor="page" w:y="1597"/>
      <w:spacing w:before="0"/>
    </w:pPr>
    <w:rPr>
      <w:rFonts w:ascii="DINPro-Bold" w:hAnsi="DINPro-Bold" w:eastAsia="Arial" w:cs="Times New Roman"/>
      <w:b/>
      <w:bCs/>
      <w:color w:val="5BBF21"/>
      <w:sz w:val="36"/>
      <w:szCs w:val="36"/>
    </w:rPr>
  </w:style>
  <w:style w:type="character" w:styleId="Kop1Char" w:customStyle="1">
    <w:name w:val="Kop 1 Char"/>
    <w:basedOn w:val="Standaardalinea-lettertype"/>
    <w:link w:val="Kop1"/>
    <w:uiPriority w:val="9"/>
    <w:rsid w:val="00ED2B4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styleId="Kop3Char" w:customStyle="1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styleId="StandaardNKBV" w:customStyle="1">
    <w:name w:val="Standaard NKBV"/>
    <w:basedOn w:val="Standaard"/>
    <w:next w:val="Standaard"/>
    <w:link w:val="StandaardNKBVChar"/>
    <w:autoRedefine/>
    <w:qFormat/>
    <w:rsid w:val="00ED2B46"/>
  </w:style>
  <w:style w:type="character" w:styleId="StandaardNKBVChar" w:customStyle="1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styleId="opsomming" w:customStyle="1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styleId="opsommingChar" w:customStyle="1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38490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styleId="normaltextrun" w:customStyle="1">
    <w:name w:val="normaltextrun"/>
    <w:basedOn w:val="Standaardalinea-lettertype"/>
    <w:rsid w:val="00D40BCE"/>
  </w:style>
  <w:style w:type="character" w:styleId="eop" w:customStyle="1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customXml/itemProps3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Beoordelingsformulier PVB Template v6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Anouk Venhorst</dc:creator>
  <keywords/>
  <dc:description/>
  <lastModifiedBy>Anouk Venhorst</lastModifiedBy>
  <revision>24</revision>
  <dcterms:created xsi:type="dcterms:W3CDTF">2026-07-17T18:23:00.0000000Z</dcterms:created>
  <dcterms:modified xsi:type="dcterms:W3CDTF">2026-08-12T12:38:09.1586075Z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